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E0F9CC" w14:textId="0D8B0250" w:rsidR="00D059EC" w:rsidRDefault="00253146" w:rsidP="008E78D9">
      <w:pPr>
        <w:pStyle w:val="aff"/>
        <w:spacing w:before="2496" w:after="312"/>
        <w:rPr>
          <w:rFonts w:cs="Arial"/>
          <w:bCs w:val="0"/>
          <w:color w:val="800000"/>
          <w:kern w:val="0"/>
          <w:sz w:val="72"/>
          <w:szCs w:val="72"/>
        </w:rPr>
      </w:pPr>
      <w:bookmarkStart w:id="0" w:name="_Toc508685869"/>
      <w:r>
        <w:rPr>
          <w:rFonts w:cs="Arial"/>
          <w:bCs w:val="0"/>
          <w:color w:val="800000"/>
          <w:kern w:val="0"/>
          <w:sz w:val="72"/>
          <w:szCs w:val="72"/>
        </w:rPr>
        <w:t>PKG</w:t>
      </w:r>
      <w:r w:rsidR="008E78D9">
        <w:rPr>
          <w:rFonts w:cs="Arial"/>
          <w:bCs w:val="0"/>
          <w:color w:val="800000"/>
          <w:kern w:val="0"/>
          <w:sz w:val="72"/>
          <w:szCs w:val="72"/>
        </w:rPr>
        <w:t>55</w:t>
      </w:r>
      <w:r w:rsidR="001E1C6B">
        <w:rPr>
          <w:rFonts w:cs="Arial"/>
          <w:bCs w:val="0"/>
          <w:color w:val="800000"/>
          <w:kern w:val="0"/>
          <w:sz w:val="72"/>
          <w:szCs w:val="72"/>
        </w:rPr>
        <w:t>01</w:t>
      </w:r>
      <w:r w:rsidR="008E78D9">
        <w:rPr>
          <w:rFonts w:cs="Arial"/>
          <w:bCs w:val="0"/>
          <w:color w:val="800000"/>
          <w:kern w:val="0"/>
          <w:sz w:val="72"/>
          <w:szCs w:val="72"/>
        </w:rPr>
        <w:t>W</w:t>
      </w:r>
      <w:r w:rsidR="008E78D9">
        <w:rPr>
          <w:rFonts w:cs="Arial"/>
          <w:bCs w:val="0"/>
          <w:color w:val="800000"/>
          <w:kern w:val="0"/>
          <w:sz w:val="72"/>
          <w:szCs w:val="72"/>
        </w:rPr>
        <w:t>系列</w:t>
      </w:r>
      <w:r w:rsidR="008E78D9" w:rsidRPr="008E78D9">
        <w:rPr>
          <w:rFonts w:cs="Arial" w:hint="eastAsia"/>
          <w:bCs w:val="0"/>
          <w:color w:val="800000"/>
          <w:kern w:val="0"/>
          <w:sz w:val="72"/>
          <w:szCs w:val="72"/>
        </w:rPr>
        <w:t>无簧道</w:t>
      </w:r>
      <w:proofErr w:type="gramStart"/>
      <w:r w:rsidR="008E78D9" w:rsidRPr="008E78D9">
        <w:rPr>
          <w:rFonts w:cs="Arial" w:hint="eastAsia"/>
          <w:bCs w:val="0"/>
          <w:color w:val="800000"/>
          <w:kern w:val="0"/>
          <w:sz w:val="72"/>
          <w:szCs w:val="72"/>
        </w:rPr>
        <w:t>闸快速</w:t>
      </w:r>
      <w:proofErr w:type="gramEnd"/>
      <w:r w:rsidR="008E78D9" w:rsidRPr="008E78D9">
        <w:rPr>
          <w:rFonts w:cs="Arial" w:hint="eastAsia"/>
          <w:bCs w:val="0"/>
          <w:color w:val="800000"/>
          <w:kern w:val="0"/>
          <w:sz w:val="72"/>
          <w:szCs w:val="72"/>
        </w:rPr>
        <w:t>调试向导</w:t>
      </w:r>
      <w:r w:rsidR="001E1C6B">
        <w:rPr>
          <w:rFonts w:cs="Arial" w:hint="eastAsia"/>
          <w:bCs w:val="0"/>
          <w:color w:val="800000"/>
          <w:kern w:val="0"/>
          <w:sz w:val="72"/>
          <w:szCs w:val="72"/>
        </w:rPr>
        <w:t>V1.0.</w:t>
      </w:r>
      <w:r w:rsidR="008E78D9">
        <w:rPr>
          <w:rFonts w:cs="Arial"/>
          <w:bCs w:val="0"/>
          <w:color w:val="800000"/>
          <w:kern w:val="0"/>
          <w:sz w:val="72"/>
          <w:szCs w:val="72"/>
        </w:rPr>
        <w:t>0</w:t>
      </w:r>
    </w:p>
    <w:p w14:paraId="03B125BA" w14:textId="77777777" w:rsidR="00D059EC" w:rsidRPr="00D059EC" w:rsidRDefault="00D059EC" w:rsidP="00D059EC">
      <w:pPr>
        <w:pStyle w:val="aff0"/>
      </w:pPr>
    </w:p>
    <w:p w14:paraId="37BE5B95" w14:textId="5CF30570" w:rsidR="00B565FE" w:rsidRDefault="00D46344">
      <w:pPr>
        <w:pStyle w:val="aff"/>
        <w:spacing w:before="2496" w:after="312"/>
      </w:pPr>
      <w:r>
        <w:rPr>
          <w:noProof/>
        </w:rPr>
        <w:drawing>
          <wp:inline distT="0" distB="0" distL="0" distR="0" wp14:anchorId="57D45DB2" wp14:editId="091B4E02">
            <wp:extent cx="1600200" cy="800100"/>
            <wp:effectExtent l="19050" t="0" r="0" b="0"/>
            <wp:docPr id="26" name="图片 3" descr="C:\Users\f01302\AppData\Local\Temp\notesE97E9E\蓝色英文_unv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f01302\AppData\Local\Temp\notesE97E9E\蓝色英文_unv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C309B" w14:textId="0C7A8396" w:rsidR="00B565FE" w:rsidRDefault="00470F51">
      <w:pPr>
        <w:pStyle w:val="aff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778C5C1E" wp14:editId="72C1B646">
                <wp:simplePos x="0" y="0"/>
                <wp:positionH relativeFrom="column">
                  <wp:posOffset>2286000</wp:posOffset>
                </wp:positionH>
                <wp:positionV relativeFrom="paragraph">
                  <wp:posOffset>7531735</wp:posOffset>
                </wp:positionV>
                <wp:extent cx="2057400" cy="1089660"/>
                <wp:effectExtent l="0" t="0" r="0" b="0"/>
                <wp:wrapNone/>
                <wp:docPr id="917" name="画布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7250E" id="画布 9" o:spid="_x0000_s1026" editas="canvas" style="position:absolute;left:0;text-align:left;margin-left:180pt;margin-top:593.05pt;width:162pt;height:85.8pt;z-index:251658240" coordsize="20574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6Xr/E4wAAAA0BAAAPAAAAAAAAAAAAAAAAAGMDAABk&#10;cnMvZG93bnJldi54bWxQSwUGAAAAAAQABADzAAAAc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574;height:1089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D46344">
        <w:rPr>
          <w:rFonts w:hint="eastAsia"/>
        </w:rPr>
        <w:t>浙江宇视科技有限公司</w:t>
      </w:r>
    </w:p>
    <w:p w14:paraId="60717D1A" w14:textId="77777777" w:rsidR="00B565FE" w:rsidRDefault="00B565FE">
      <w:pPr>
        <w:pStyle w:val="TOC"/>
        <w:jc w:val="both"/>
      </w:pPr>
    </w:p>
    <w:p w14:paraId="7CD943A1" w14:textId="77777777" w:rsidR="00B565FE" w:rsidRDefault="00B565FE">
      <w:pPr>
        <w:pStyle w:val="aff0"/>
        <w:rPr>
          <w:rFonts w:eastAsia="黑体"/>
          <w:sz w:val="48"/>
        </w:rPr>
        <w:sectPr w:rsidR="00B565F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160"/>
          <w:pgMar w:top="720" w:right="720" w:bottom="720" w:left="720" w:header="851" w:footer="284" w:gutter="0"/>
          <w:cols w:space="425"/>
          <w:titlePg/>
          <w:docGrid w:type="lines" w:linePitch="312"/>
        </w:sectPr>
      </w:pPr>
    </w:p>
    <w:p w14:paraId="74745B4D" w14:textId="77777777" w:rsidR="00B57F79" w:rsidRPr="007D5359" w:rsidRDefault="00B57F79" w:rsidP="00B57F79">
      <w:pPr>
        <w:pStyle w:val="TOC"/>
      </w:pPr>
      <w:r w:rsidRPr="007D5359">
        <w:rPr>
          <w:rFonts w:hint="eastAsia"/>
        </w:rPr>
        <w:lastRenderedPageBreak/>
        <w:t>修订记录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418"/>
        <w:gridCol w:w="1276"/>
        <w:gridCol w:w="4332"/>
        <w:gridCol w:w="1893"/>
      </w:tblGrid>
      <w:tr w:rsidR="00B57F79" w:rsidRPr="007D5359" w14:paraId="2E672CAD" w14:textId="77777777" w:rsidTr="00B023D5">
        <w:trPr>
          <w:trHeight w:val="170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2EDF8D30" w14:textId="77777777" w:rsidR="00B57F79" w:rsidRPr="00CD42F2" w:rsidRDefault="00B57F79" w:rsidP="00B57F79">
            <w:pPr>
              <w:pStyle w:val="TableHeading0"/>
              <w:widowControl w:val="0"/>
            </w:pPr>
            <w:r w:rsidRPr="00CD42F2">
              <w:rPr>
                <w:rFonts w:hint="eastAsia"/>
              </w:rPr>
              <w:t>日期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513839C9" w14:textId="77777777" w:rsidR="00B57F79" w:rsidRPr="00CD42F2" w:rsidRDefault="00B57F79" w:rsidP="00B57F79">
            <w:pPr>
              <w:pStyle w:val="TableHeading0"/>
              <w:widowControl w:val="0"/>
            </w:pPr>
            <w:r w:rsidRPr="00CD42F2">
              <w:rPr>
                <w:rFonts w:hint="eastAsia"/>
              </w:rPr>
              <w:t>修订版本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  <w:tl2br w:val="nil"/>
              <w:tr2bl w:val="nil"/>
            </w:tcBorders>
            <w:shd w:val="clear" w:color="auto" w:fill="D9D9D9"/>
            <w:vAlign w:val="center"/>
          </w:tcPr>
          <w:p w14:paraId="750DBB91" w14:textId="77777777" w:rsidR="00B57F79" w:rsidRPr="00CD42F2" w:rsidRDefault="00B57F79" w:rsidP="00B57F79">
            <w:pPr>
              <w:pStyle w:val="TableHeading0"/>
              <w:widowControl w:val="0"/>
            </w:pPr>
            <w:r w:rsidRPr="00CD42F2">
              <w:rPr>
                <w:rFonts w:hint="eastAsia"/>
              </w:rPr>
              <w:t>描述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nil"/>
              <w:tl2br w:val="nil"/>
              <w:tr2bl w:val="nil"/>
            </w:tcBorders>
            <w:shd w:val="clear" w:color="auto" w:fill="D9D9D9"/>
            <w:vAlign w:val="center"/>
          </w:tcPr>
          <w:p w14:paraId="2AE1AAEE" w14:textId="77777777" w:rsidR="00B57F79" w:rsidRPr="00CD42F2" w:rsidRDefault="00B57F79" w:rsidP="00B57F79">
            <w:pPr>
              <w:pStyle w:val="TableHeading0"/>
              <w:widowControl w:val="0"/>
            </w:pPr>
            <w:r w:rsidRPr="00CD42F2">
              <w:rPr>
                <w:rFonts w:hint="eastAsia"/>
              </w:rPr>
              <w:t>作者</w:t>
            </w:r>
          </w:p>
        </w:tc>
      </w:tr>
      <w:tr w:rsidR="00B57F79" w:rsidRPr="00D05912" w14:paraId="47513449" w14:textId="77777777" w:rsidTr="00B023D5">
        <w:trPr>
          <w:trHeight w:val="170"/>
          <w:jc w:val="center"/>
        </w:trPr>
        <w:tc>
          <w:tcPr>
            <w:tcW w:w="1418" w:type="dxa"/>
            <w:vAlign w:val="center"/>
          </w:tcPr>
          <w:p w14:paraId="4729B5E0" w14:textId="38167A7F" w:rsidR="004845E5" w:rsidRPr="008B0721" w:rsidRDefault="00B57F79" w:rsidP="008E78D9">
            <w:pPr>
              <w:pStyle w:val="TableText"/>
              <w:widowControl w:val="0"/>
            </w:pPr>
            <w:r>
              <w:rPr>
                <w:rFonts w:hint="eastAsia"/>
              </w:rPr>
              <w:t>202</w:t>
            </w:r>
            <w:r w:rsidR="001E1C6B">
              <w:t>3</w:t>
            </w:r>
            <w:r>
              <w:t>-</w:t>
            </w:r>
            <w:r w:rsidR="001E1C6B">
              <w:t>0</w:t>
            </w:r>
            <w:r w:rsidR="008E78D9">
              <w:t>6</w:t>
            </w:r>
            <w:r>
              <w:t>-</w:t>
            </w:r>
            <w:r w:rsidR="008E78D9">
              <w:t>1</w:t>
            </w:r>
            <w:r w:rsidR="001E1C6B">
              <w:t>6</w:t>
            </w:r>
          </w:p>
        </w:tc>
        <w:tc>
          <w:tcPr>
            <w:tcW w:w="1276" w:type="dxa"/>
            <w:vAlign w:val="center"/>
          </w:tcPr>
          <w:p w14:paraId="263321BA" w14:textId="2B87D208" w:rsidR="00B57F79" w:rsidRPr="007D5359" w:rsidRDefault="00D95CBB" w:rsidP="00B023D5">
            <w:pPr>
              <w:pStyle w:val="TableText"/>
              <w:widowControl w:val="0"/>
            </w:pPr>
            <w:r>
              <w:rPr>
                <w:rFonts w:hint="eastAsia"/>
              </w:rPr>
              <w:t>V</w:t>
            </w:r>
            <w:r w:rsidR="008B0721">
              <w:t>1.0.0</w:t>
            </w:r>
          </w:p>
        </w:tc>
        <w:tc>
          <w:tcPr>
            <w:tcW w:w="4332" w:type="dxa"/>
            <w:vAlign w:val="center"/>
          </w:tcPr>
          <w:p w14:paraId="12A19DC3" w14:textId="115F3137" w:rsidR="00B57F79" w:rsidRDefault="008B0721" w:rsidP="00B57F79">
            <w:pPr>
              <w:pStyle w:val="TableText"/>
              <w:widowControl w:val="0"/>
            </w:pPr>
            <w:r>
              <w:rPr>
                <w:rFonts w:hint="eastAsia"/>
              </w:rPr>
              <w:t>第一版</w:t>
            </w:r>
          </w:p>
        </w:tc>
        <w:tc>
          <w:tcPr>
            <w:tcW w:w="1893" w:type="dxa"/>
            <w:vAlign w:val="center"/>
          </w:tcPr>
          <w:p w14:paraId="5D2DF65D" w14:textId="214710F1" w:rsidR="003760BB" w:rsidRDefault="001E1C6B" w:rsidP="00B57F79">
            <w:pPr>
              <w:pStyle w:val="TableText"/>
              <w:widowControl w:val="0"/>
            </w:pPr>
            <w:r>
              <w:rPr>
                <w:rFonts w:hint="eastAsia"/>
              </w:rPr>
              <w:t>w</w:t>
            </w:r>
            <w:r>
              <w:t>V16707</w:t>
            </w:r>
          </w:p>
        </w:tc>
      </w:tr>
    </w:tbl>
    <w:p w14:paraId="74C82B81" w14:textId="77777777" w:rsidR="0090097F" w:rsidRPr="000C3FFF" w:rsidRDefault="00D46344" w:rsidP="0090097F">
      <w:pPr>
        <w:pStyle w:val="TOC1"/>
        <w:rPr>
          <w:rFonts w:ascii="黑体" w:hAnsi="黑体" w:cs="微软雅黑"/>
          <w:b/>
        </w:rPr>
      </w:pPr>
      <w:r>
        <w:br w:type="page"/>
      </w:r>
      <w:bookmarkStart w:id="1" w:name="_Ref533495796"/>
      <w:bookmarkEnd w:id="0"/>
      <w:bookmarkEnd w:id="1"/>
      <w:r w:rsidR="0090097F" w:rsidRPr="00271DF9">
        <w:rPr>
          <w:rFonts w:ascii="黑体" w:hAnsi="黑体" w:cs="微软雅黑" w:hint="eastAsia"/>
          <w:b/>
        </w:rPr>
        <w:lastRenderedPageBreak/>
        <w:t>目  录</w:t>
      </w:r>
    </w:p>
    <w:p w14:paraId="251F6144" w14:textId="77777777" w:rsidR="00CE2C81" w:rsidRDefault="0090097F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7822230" w:history="1">
        <w:r w:rsidR="00CE2C81" w:rsidRPr="007201DE">
          <w:rPr>
            <w:rStyle w:val="af7"/>
          </w:rPr>
          <w:t>1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变更说明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_Toc137822230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4</w:t>
        </w:r>
        <w:r w:rsidR="00CE2C81">
          <w:rPr>
            <w:webHidden/>
          </w:rPr>
          <w:fldChar w:fldCharType="end"/>
        </w:r>
      </w:hyperlink>
    </w:p>
    <w:p w14:paraId="3FE323F4" w14:textId="77777777" w:rsidR="00CE2C81" w:rsidRDefault="006945E6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37822231" w:history="1">
        <w:r w:rsidR="00CE2C81" w:rsidRPr="007201DE">
          <w:rPr>
            <w:rStyle w:val="af7"/>
          </w:rPr>
          <w:t>2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产品图片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_Toc137822231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5</w:t>
        </w:r>
        <w:r w:rsidR="00CE2C81">
          <w:rPr>
            <w:webHidden/>
          </w:rPr>
          <w:fldChar w:fldCharType="end"/>
        </w:r>
      </w:hyperlink>
    </w:p>
    <w:p w14:paraId="07E70E9A" w14:textId="77777777" w:rsidR="00CE2C81" w:rsidRDefault="006945E6">
      <w:pPr>
        <w:pStyle w:val="12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137822232" w:history="1">
        <w:r w:rsidR="00CE2C81" w:rsidRPr="007201DE">
          <w:rPr>
            <w:rStyle w:val="af7"/>
          </w:rPr>
          <w:t>3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调试操作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_Toc137822232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6</w:t>
        </w:r>
        <w:r w:rsidR="00CE2C81">
          <w:rPr>
            <w:webHidden/>
          </w:rPr>
          <w:fldChar w:fldCharType="end"/>
        </w:r>
      </w:hyperlink>
    </w:p>
    <w:p w14:paraId="4627DDF2" w14:textId="77777777" w:rsidR="00CE2C81" w:rsidRDefault="006945E6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7822233" w:history="1">
        <w:r w:rsidR="00CE2C81" w:rsidRPr="007201DE">
          <w:rPr>
            <w:rStyle w:val="af7"/>
          </w:rPr>
          <w:t>3.1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根据杆长选择对应速度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_Toc137822233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6</w:t>
        </w:r>
        <w:r w:rsidR="00CE2C81">
          <w:rPr>
            <w:webHidden/>
          </w:rPr>
          <w:fldChar w:fldCharType="end"/>
        </w:r>
      </w:hyperlink>
    </w:p>
    <w:p w14:paraId="027A6901" w14:textId="77777777" w:rsidR="00CE2C81" w:rsidRDefault="006945E6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7822234" w:history="1">
        <w:r w:rsidR="00CE2C81" w:rsidRPr="007201DE">
          <w:rPr>
            <w:rStyle w:val="af7"/>
          </w:rPr>
          <w:t>3.2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道闸运行症状处理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_Toc137822234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6</w:t>
        </w:r>
        <w:r w:rsidR="00CE2C81">
          <w:rPr>
            <w:webHidden/>
          </w:rPr>
          <w:fldChar w:fldCharType="end"/>
        </w:r>
      </w:hyperlink>
    </w:p>
    <w:p w14:paraId="2D1B07E8" w14:textId="77777777" w:rsidR="00CE2C81" w:rsidRDefault="006945E6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7822235" w:history="1">
        <w:r w:rsidR="00CE2C81" w:rsidRPr="007201DE">
          <w:rPr>
            <w:rStyle w:val="af7"/>
          </w:rPr>
          <w:t>3.3</w:t>
        </w:r>
        <w:r w:rsidR="00CE2C81" w:rsidRPr="007201DE">
          <w:rPr>
            <w:rStyle w:val="af7"/>
            <w:rFonts w:hint="eastAsia"/>
          </w:rPr>
          <w:t xml:space="preserve"> </w:t>
        </w:r>
        <w:r w:rsidR="00CE2C81" w:rsidRPr="007201DE">
          <w:rPr>
            <w:rStyle w:val="af7"/>
            <w:rFonts w:hint="eastAsia"/>
          </w:rPr>
          <w:t>内部机芯图</w:t>
        </w:r>
        <w:r w:rsidR="00CE2C81">
          <w:rPr>
            <w:webHidden/>
          </w:rPr>
          <w:tab/>
        </w:r>
        <w:r w:rsidR="00CE2C81">
          <w:rPr>
            <w:webHidden/>
          </w:rPr>
          <w:fldChar w:fldCharType="begin"/>
        </w:r>
        <w:r w:rsidR="00CE2C81">
          <w:rPr>
            <w:webHidden/>
          </w:rPr>
          <w:instrText xml:space="preserve"> PAGEREF _Toc137822235 \h </w:instrText>
        </w:r>
        <w:r w:rsidR="00CE2C81">
          <w:rPr>
            <w:webHidden/>
          </w:rPr>
        </w:r>
        <w:r w:rsidR="00CE2C81">
          <w:rPr>
            <w:webHidden/>
          </w:rPr>
          <w:fldChar w:fldCharType="separate"/>
        </w:r>
        <w:r w:rsidR="00CE2C81">
          <w:rPr>
            <w:webHidden/>
          </w:rPr>
          <w:t>7</w:t>
        </w:r>
        <w:r w:rsidR="00CE2C81">
          <w:rPr>
            <w:webHidden/>
          </w:rPr>
          <w:fldChar w:fldCharType="end"/>
        </w:r>
      </w:hyperlink>
    </w:p>
    <w:p w14:paraId="6C679A18" w14:textId="42911C3D" w:rsidR="00C545F1" w:rsidRDefault="0090097F" w:rsidP="005C6F1F">
      <w:pPr>
        <w:pStyle w:val="TOC1"/>
        <w:jc w:val="both"/>
      </w:pPr>
      <w:r>
        <w:fldChar w:fldCharType="end"/>
      </w:r>
    </w:p>
    <w:p w14:paraId="26EF313C" w14:textId="4A5FB7B7" w:rsidR="00871FA3" w:rsidRPr="004F496D" w:rsidRDefault="00C545F1" w:rsidP="005C6F1F">
      <w:pPr>
        <w:pStyle w:val="aff0"/>
      </w:pPr>
      <w:r>
        <w:br w:type="page"/>
      </w:r>
      <w:bookmarkStart w:id="2" w:name="_Toc23845"/>
    </w:p>
    <w:p w14:paraId="3130535E" w14:textId="008176FC" w:rsidR="009C4FA6" w:rsidRDefault="00720F59" w:rsidP="00A758B2">
      <w:pPr>
        <w:pStyle w:val="10"/>
        <w:pageBreakBefore/>
        <w:pBdr>
          <w:bottom w:val="single" w:sz="8" w:space="0" w:color="auto"/>
        </w:pBdr>
      </w:pPr>
      <w:bookmarkStart w:id="3" w:name="_Toc137822230"/>
      <w:r>
        <w:rPr>
          <w:rFonts w:hint="eastAsia"/>
        </w:rPr>
        <w:lastRenderedPageBreak/>
        <w:t>变更说明</w:t>
      </w:r>
      <w:bookmarkEnd w:id="3"/>
    </w:p>
    <w:p w14:paraId="2FB72EF5" w14:textId="5FA731C4" w:rsidR="006B0958" w:rsidRDefault="005C6F1F" w:rsidP="006B0958">
      <w:r>
        <w:rPr>
          <w:rFonts w:hint="eastAsia"/>
        </w:rPr>
        <w:t>本文档为</w:t>
      </w:r>
      <w:r w:rsidR="006B0958">
        <w:rPr>
          <w:rFonts w:hint="eastAsia"/>
        </w:rPr>
        <w:t>《</w:t>
      </w:r>
      <w:r w:rsidR="00E60284">
        <w:rPr>
          <w:rFonts w:hint="eastAsia"/>
        </w:rPr>
        <w:t>PKG5501W</w:t>
      </w:r>
      <w:r w:rsidRPr="005C6F1F">
        <w:rPr>
          <w:rFonts w:hint="eastAsia"/>
        </w:rPr>
        <w:t>系列无簧道闸快速调试向导</w:t>
      </w:r>
      <w:r w:rsidR="006B0958">
        <w:rPr>
          <w:rFonts w:hint="eastAsia"/>
        </w:rPr>
        <w:t>》</w:t>
      </w:r>
      <w:r>
        <w:rPr>
          <w:rFonts w:hint="eastAsia"/>
        </w:rPr>
        <w:t>第一版</w:t>
      </w:r>
      <w:r w:rsidR="006B0958">
        <w:rPr>
          <w:rFonts w:hint="eastAsia"/>
        </w:rPr>
        <w:t>，</w:t>
      </w:r>
      <w:r>
        <w:rPr>
          <w:rFonts w:hint="eastAsia"/>
        </w:rPr>
        <w:t>暂无变更说明。</w:t>
      </w:r>
    </w:p>
    <w:p w14:paraId="5A4D8EE0" w14:textId="55B3D90B" w:rsidR="00213210" w:rsidRDefault="0090097F" w:rsidP="00A758B2">
      <w:pPr>
        <w:pStyle w:val="10"/>
        <w:pageBreakBefore/>
        <w:pBdr>
          <w:bottom w:val="single" w:sz="8" w:space="0" w:color="auto"/>
        </w:pBdr>
      </w:pPr>
      <w:bookmarkStart w:id="4" w:name="_Toc137822231"/>
      <w:r>
        <w:rPr>
          <w:rFonts w:hint="eastAsia"/>
        </w:rPr>
        <w:lastRenderedPageBreak/>
        <w:t>产品图片</w:t>
      </w:r>
      <w:bookmarkEnd w:id="4"/>
    </w:p>
    <w:p w14:paraId="7F51569A" w14:textId="77777777" w:rsidR="005C6F1F" w:rsidRDefault="005C6F1F" w:rsidP="005C6F1F">
      <w:pPr>
        <w:pStyle w:val="FigureDescription"/>
      </w:pPr>
      <w:r>
        <w:rPr>
          <w:rFonts w:hint="eastAsia"/>
        </w:rPr>
        <w:t>无簧道闸</w:t>
      </w:r>
    </w:p>
    <w:p w14:paraId="6E7442DC" w14:textId="6DB5F681" w:rsidR="005C6F1F" w:rsidRDefault="008A082A" w:rsidP="005C6F1F">
      <w:r>
        <w:pict w14:anchorId="41849D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248.25pt">
            <v:imagedata r:id="rId16" o:title="PKG5501W-ZD系列无簧道闸"/>
          </v:shape>
        </w:pict>
      </w:r>
    </w:p>
    <w:p w14:paraId="7D35E7EE" w14:textId="77777777" w:rsidR="005C6F1F" w:rsidRDefault="005C6F1F" w:rsidP="005C6F1F">
      <w:pPr>
        <w:pStyle w:val="TableDescription"/>
      </w:pPr>
      <w:r>
        <w:rPr>
          <w:rFonts w:hint="eastAsia"/>
        </w:rPr>
        <w:t>无簧道闸编码、型号和描述</w:t>
      </w:r>
    </w:p>
    <w:tbl>
      <w:tblPr>
        <w:tblW w:w="867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3"/>
        <w:gridCol w:w="4724"/>
      </w:tblGrid>
      <w:tr w:rsidR="005C6F1F" w:rsidRPr="00956401" w14:paraId="2B82A469" w14:textId="77777777" w:rsidTr="00B831BD">
        <w:trPr>
          <w:trHeight w:val="454"/>
        </w:trPr>
        <w:tc>
          <w:tcPr>
            <w:tcW w:w="3953" w:type="dxa"/>
            <w:tcBorders>
              <w:left w:val="nil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80F98F6" w14:textId="77777777" w:rsidR="005C6F1F" w:rsidRPr="00956401" w:rsidRDefault="005C6F1F" w:rsidP="00B831BD">
            <w:pPr>
              <w:pStyle w:val="TableHeading0"/>
            </w:pPr>
            <w:r>
              <w:rPr>
                <w:rFonts w:hint="eastAsia"/>
              </w:rPr>
              <w:t>型号</w:t>
            </w:r>
          </w:p>
        </w:tc>
        <w:tc>
          <w:tcPr>
            <w:tcW w:w="4724" w:type="dxa"/>
            <w:tcBorders>
              <w:left w:val="single" w:sz="4" w:space="0" w:color="808080" w:themeColor="background1" w:themeShade="80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6BE6D1" w14:textId="77777777" w:rsidR="005C6F1F" w:rsidRPr="00956401" w:rsidRDefault="005C6F1F" w:rsidP="00B831BD">
            <w:pPr>
              <w:pStyle w:val="TableHeading0"/>
            </w:pPr>
            <w:r>
              <w:rPr>
                <w:rFonts w:hint="eastAsia"/>
              </w:rPr>
              <w:t>描述</w:t>
            </w:r>
          </w:p>
        </w:tc>
      </w:tr>
      <w:tr w:rsidR="005C6F1F" w:rsidRPr="00956401" w14:paraId="7172B2A3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EA2ABB" w14:textId="77777777" w:rsidR="005C6F1F" w:rsidRPr="00636C41" w:rsidRDefault="005C6F1F" w:rsidP="00B831BD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@LR-ZG-40-A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B7638ED" w14:textId="77777777" w:rsidR="005C6F1F" w:rsidRPr="00636C41" w:rsidRDefault="005C6F1F" w:rsidP="00B831BD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默认右向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米直杆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5C6F1F" w:rsidRPr="00956401" w14:paraId="4F46401B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3C0F8C" w14:textId="77777777" w:rsidR="005C6F1F" w:rsidRPr="00636C41" w:rsidRDefault="005C6F1F" w:rsidP="00B831BD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@LR-ZG-60-A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132D6346" w14:textId="77777777" w:rsidR="005C6F1F" w:rsidRPr="00636C41" w:rsidRDefault="005C6F1F" w:rsidP="00B831BD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默认右向</w:t>
            </w:r>
            <w:r w:rsidRPr="00D7152B">
              <w:rPr>
                <w:rFonts w:hint="eastAsia"/>
                <w:sz w:val="18"/>
                <w:szCs w:val="18"/>
              </w:rPr>
              <w:t>,5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,6</w:t>
            </w:r>
            <w:r w:rsidRPr="00D7152B">
              <w:rPr>
                <w:rFonts w:hint="eastAsia"/>
                <w:sz w:val="18"/>
                <w:szCs w:val="18"/>
              </w:rPr>
              <w:t>米直杆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5C6F1F" w:rsidRPr="00956401" w14:paraId="1F3A74A1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16372E" w14:textId="77777777" w:rsidR="005C6F1F" w:rsidRPr="00636C41" w:rsidRDefault="005C6F1F" w:rsidP="00B831BD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@L-QB-40-A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504FC4B7" w14:textId="77777777" w:rsidR="005C6F1F" w:rsidRPr="00F17E3F" w:rsidRDefault="005C6F1F" w:rsidP="00B831BD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左向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米曲臂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5C6F1F" w:rsidRPr="00956401" w14:paraId="50CFDFCA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98F74B" w14:textId="77777777" w:rsidR="005C6F1F" w:rsidRPr="00636C41" w:rsidRDefault="005C6F1F" w:rsidP="00B831BD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D7152B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D7152B">
              <w:rPr>
                <w:rFonts w:eastAsiaTheme="minorEastAsia"/>
                <w:sz w:val="18"/>
                <w:szCs w:val="18"/>
              </w:rPr>
              <w:t>@R-QB-40-A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753B191" w14:textId="77777777" w:rsidR="005C6F1F" w:rsidRPr="00D80DF1" w:rsidRDefault="005C6F1F" w:rsidP="00B831BD">
            <w:pPr>
              <w:ind w:left="0"/>
              <w:rPr>
                <w:sz w:val="18"/>
                <w:szCs w:val="18"/>
              </w:rPr>
            </w:pPr>
            <w:r w:rsidRPr="00D7152B">
              <w:rPr>
                <w:rFonts w:hint="eastAsia"/>
                <w:sz w:val="18"/>
                <w:szCs w:val="18"/>
              </w:rPr>
              <w:t>无簧道闸</w:t>
            </w:r>
            <w:r w:rsidRPr="00D7152B">
              <w:rPr>
                <w:rFonts w:hint="eastAsia"/>
                <w:sz w:val="18"/>
                <w:szCs w:val="18"/>
              </w:rPr>
              <w:t>(</w:t>
            </w:r>
            <w:r w:rsidRPr="00D7152B">
              <w:rPr>
                <w:rFonts w:hint="eastAsia"/>
                <w:sz w:val="18"/>
                <w:szCs w:val="18"/>
              </w:rPr>
              <w:t>右向</w:t>
            </w:r>
            <w:r w:rsidRPr="00D7152B">
              <w:rPr>
                <w:rFonts w:hint="eastAsia"/>
                <w:sz w:val="18"/>
                <w:szCs w:val="18"/>
              </w:rPr>
              <w:t>,3</w:t>
            </w:r>
            <w:r w:rsidRPr="00D7152B">
              <w:rPr>
                <w:rFonts w:hint="eastAsia"/>
                <w:sz w:val="18"/>
                <w:szCs w:val="18"/>
              </w:rPr>
              <w:t>秒</w:t>
            </w:r>
            <w:r w:rsidRPr="00D7152B">
              <w:rPr>
                <w:rFonts w:hint="eastAsia"/>
                <w:sz w:val="18"/>
                <w:szCs w:val="18"/>
              </w:rPr>
              <w:t>,4</w:t>
            </w:r>
            <w:r w:rsidRPr="00D7152B">
              <w:rPr>
                <w:rFonts w:hint="eastAsia"/>
                <w:sz w:val="18"/>
                <w:szCs w:val="18"/>
              </w:rPr>
              <w:t>米曲臂</w:t>
            </w:r>
            <w:r w:rsidRPr="00D7152B">
              <w:rPr>
                <w:rFonts w:hint="eastAsia"/>
                <w:sz w:val="18"/>
                <w:szCs w:val="18"/>
              </w:rPr>
              <w:t>,</w:t>
            </w:r>
            <w:r w:rsidRPr="00D7152B">
              <w:rPr>
                <w:rFonts w:hint="eastAsia"/>
                <w:sz w:val="18"/>
                <w:szCs w:val="18"/>
              </w:rPr>
              <w:t>含雷达</w:t>
            </w:r>
            <w:r w:rsidRPr="00D7152B">
              <w:rPr>
                <w:rFonts w:hint="eastAsia"/>
                <w:sz w:val="18"/>
                <w:szCs w:val="18"/>
              </w:rPr>
              <w:t>)</w:t>
            </w:r>
          </w:p>
        </w:tc>
      </w:tr>
      <w:tr w:rsidR="005C6F1F" w:rsidRPr="00956401" w14:paraId="165C8E84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C93999" w14:textId="77777777" w:rsidR="005C6F1F" w:rsidRPr="00636C41" w:rsidRDefault="005C6F1F" w:rsidP="00B831BD">
            <w:pPr>
              <w:ind w:left="0" w:right="540" w:firstLineChars="200" w:firstLine="360"/>
              <w:rPr>
                <w:rFonts w:eastAsiaTheme="minorEastAsia"/>
                <w:sz w:val="18"/>
                <w:szCs w:val="18"/>
              </w:rPr>
            </w:pPr>
            <w:r w:rsidRPr="00C90C48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C90C48">
              <w:rPr>
                <w:rFonts w:eastAsiaTheme="minorEastAsia"/>
                <w:sz w:val="18"/>
                <w:szCs w:val="18"/>
              </w:rPr>
              <w:t>@LR-FZ-Y-40-A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FB38E08" w14:textId="77777777" w:rsidR="005C6F1F" w:rsidRPr="00D80DF1" w:rsidRDefault="005C6F1F" w:rsidP="00B831BD">
            <w:pPr>
              <w:ind w:left="0"/>
              <w:rPr>
                <w:sz w:val="18"/>
                <w:szCs w:val="18"/>
              </w:rPr>
            </w:pPr>
            <w:r w:rsidRPr="00C90C48">
              <w:rPr>
                <w:rFonts w:hint="eastAsia"/>
                <w:sz w:val="18"/>
                <w:szCs w:val="18"/>
              </w:rPr>
              <w:t>无簧道闸</w:t>
            </w:r>
            <w:r w:rsidRPr="00C90C48">
              <w:rPr>
                <w:rFonts w:hint="eastAsia"/>
                <w:sz w:val="18"/>
                <w:szCs w:val="18"/>
              </w:rPr>
              <w:t>(</w:t>
            </w:r>
            <w:r w:rsidRPr="00C90C48">
              <w:rPr>
                <w:rFonts w:hint="eastAsia"/>
                <w:sz w:val="18"/>
                <w:szCs w:val="18"/>
              </w:rPr>
              <w:t>默认右向</w:t>
            </w:r>
            <w:r w:rsidRPr="00C90C48">
              <w:rPr>
                <w:rFonts w:hint="eastAsia"/>
                <w:sz w:val="18"/>
                <w:szCs w:val="18"/>
              </w:rPr>
              <w:t>,3</w:t>
            </w:r>
            <w:r w:rsidRPr="00C90C48">
              <w:rPr>
                <w:rFonts w:hint="eastAsia"/>
                <w:sz w:val="18"/>
                <w:szCs w:val="18"/>
              </w:rPr>
              <w:t>秒</w:t>
            </w:r>
            <w:r w:rsidRPr="00C90C48">
              <w:rPr>
                <w:rFonts w:hint="eastAsia"/>
                <w:sz w:val="18"/>
                <w:szCs w:val="18"/>
              </w:rPr>
              <w:t>,4</w:t>
            </w:r>
            <w:r w:rsidRPr="00C90C48">
              <w:rPr>
                <w:rFonts w:hint="eastAsia"/>
                <w:sz w:val="18"/>
                <w:szCs w:val="18"/>
              </w:rPr>
              <w:t>米防撞圆杆</w:t>
            </w:r>
            <w:r w:rsidRPr="00C90C48">
              <w:rPr>
                <w:rFonts w:hint="eastAsia"/>
                <w:sz w:val="18"/>
                <w:szCs w:val="18"/>
              </w:rPr>
              <w:t>,</w:t>
            </w:r>
            <w:r w:rsidRPr="00C90C48">
              <w:rPr>
                <w:rFonts w:hint="eastAsia"/>
                <w:sz w:val="18"/>
                <w:szCs w:val="18"/>
              </w:rPr>
              <w:t>含雷达</w:t>
            </w:r>
            <w:r w:rsidRPr="00C90C48">
              <w:rPr>
                <w:rFonts w:hint="eastAsia"/>
                <w:sz w:val="18"/>
                <w:szCs w:val="18"/>
              </w:rPr>
              <w:t>)</w:t>
            </w:r>
          </w:p>
        </w:tc>
        <w:bookmarkStart w:id="5" w:name="_GoBack"/>
        <w:bookmarkEnd w:id="5"/>
      </w:tr>
      <w:tr w:rsidR="005C6F1F" w:rsidRPr="00956401" w14:paraId="42120AA9" w14:textId="77777777" w:rsidTr="00B831BD">
        <w:trPr>
          <w:trHeight w:val="389"/>
        </w:trPr>
        <w:tc>
          <w:tcPr>
            <w:tcW w:w="395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7D42DF9" w14:textId="77777777" w:rsidR="005C6F1F" w:rsidRPr="00636C41" w:rsidRDefault="005C6F1F" w:rsidP="00B831BD">
            <w:pPr>
              <w:ind w:left="0" w:firstLineChars="200" w:firstLine="360"/>
              <w:rPr>
                <w:rFonts w:eastAsiaTheme="minorEastAsia"/>
                <w:sz w:val="18"/>
                <w:szCs w:val="18"/>
              </w:rPr>
            </w:pPr>
            <w:r w:rsidRPr="00C90C48">
              <w:rPr>
                <w:rFonts w:eastAsiaTheme="minorEastAsia"/>
                <w:sz w:val="18"/>
                <w:szCs w:val="18"/>
              </w:rPr>
              <w:t>PKG5501W</w:t>
            </w:r>
            <w:r>
              <w:rPr>
                <w:rFonts w:eastAsiaTheme="minorEastAsia" w:hint="eastAsia"/>
                <w:sz w:val="18"/>
                <w:szCs w:val="18"/>
              </w:rPr>
              <w:t>系列</w:t>
            </w:r>
            <w:r w:rsidRPr="00C90C48">
              <w:rPr>
                <w:rFonts w:eastAsiaTheme="minorEastAsia"/>
                <w:sz w:val="18"/>
                <w:szCs w:val="18"/>
              </w:rPr>
              <w:t>@LR-ZL-40-A</w:t>
            </w:r>
          </w:p>
        </w:tc>
        <w:tc>
          <w:tcPr>
            <w:tcW w:w="47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</w:tcPr>
          <w:p w14:paraId="21F4A95D" w14:textId="77777777" w:rsidR="005C6F1F" w:rsidRPr="00636C41" w:rsidRDefault="005C6F1F" w:rsidP="00B831BD">
            <w:pPr>
              <w:ind w:left="0"/>
              <w:rPr>
                <w:sz w:val="18"/>
                <w:szCs w:val="18"/>
              </w:rPr>
            </w:pPr>
            <w:r w:rsidRPr="00C90C48">
              <w:rPr>
                <w:rFonts w:hint="eastAsia"/>
                <w:sz w:val="18"/>
                <w:szCs w:val="18"/>
              </w:rPr>
              <w:t>无簧道闸</w:t>
            </w:r>
            <w:r w:rsidRPr="00C90C48">
              <w:rPr>
                <w:rFonts w:hint="eastAsia"/>
                <w:sz w:val="18"/>
                <w:szCs w:val="18"/>
              </w:rPr>
              <w:t>(</w:t>
            </w:r>
            <w:r w:rsidRPr="00C90C48">
              <w:rPr>
                <w:rFonts w:hint="eastAsia"/>
                <w:sz w:val="18"/>
                <w:szCs w:val="18"/>
              </w:rPr>
              <w:t>默认右向</w:t>
            </w:r>
            <w:r w:rsidRPr="00C90C48">
              <w:rPr>
                <w:rFonts w:hint="eastAsia"/>
                <w:sz w:val="18"/>
                <w:szCs w:val="18"/>
              </w:rPr>
              <w:t>,5</w:t>
            </w:r>
            <w:r w:rsidRPr="00C90C48">
              <w:rPr>
                <w:rFonts w:hint="eastAsia"/>
                <w:sz w:val="18"/>
                <w:szCs w:val="18"/>
              </w:rPr>
              <w:t>秒</w:t>
            </w:r>
            <w:r w:rsidRPr="00C90C48">
              <w:rPr>
                <w:rFonts w:hint="eastAsia"/>
                <w:sz w:val="18"/>
                <w:szCs w:val="18"/>
              </w:rPr>
              <w:t>,4</w:t>
            </w:r>
            <w:r w:rsidRPr="00C90C48">
              <w:rPr>
                <w:rFonts w:hint="eastAsia"/>
                <w:sz w:val="18"/>
                <w:szCs w:val="18"/>
              </w:rPr>
              <w:t>米栅栏</w:t>
            </w:r>
            <w:r w:rsidRPr="00C90C48">
              <w:rPr>
                <w:rFonts w:hint="eastAsia"/>
                <w:sz w:val="18"/>
                <w:szCs w:val="18"/>
              </w:rPr>
              <w:t>,</w:t>
            </w:r>
            <w:r w:rsidRPr="00C90C48">
              <w:rPr>
                <w:rFonts w:hint="eastAsia"/>
                <w:sz w:val="18"/>
                <w:szCs w:val="18"/>
              </w:rPr>
              <w:t>含雷达</w:t>
            </w:r>
            <w:r w:rsidRPr="00C90C48">
              <w:rPr>
                <w:rFonts w:hint="eastAsia"/>
                <w:sz w:val="18"/>
                <w:szCs w:val="18"/>
              </w:rPr>
              <w:t>)</w:t>
            </w:r>
          </w:p>
        </w:tc>
      </w:tr>
    </w:tbl>
    <w:p w14:paraId="492FBFDF" w14:textId="77777777" w:rsidR="005C6F1F" w:rsidRDefault="005C6F1F" w:rsidP="005C6F1F">
      <w:pPr>
        <w:pStyle w:val="FigureDescription"/>
      </w:pPr>
      <w:r>
        <w:rPr>
          <w:rFonts w:hint="eastAsia"/>
        </w:rPr>
        <w:lastRenderedPageBreak/>
        <w:t>左右向定义</w:t>
      </w:r>
    </w:p>
    <w:p w14:paraId="47E0BCFB" w14:textId="77777777" w:rsidR="005C6F1F" w:rsidRPr="005904E0" w:rsidRDefault="005C6F1F" w:rsidP="005C6F1F">
      <w:r w:rsidRPr="00A03CF4">
        <w:rPr>
          <w:noProof/>
        </w:rPr>
        <w:drawing>
          <wp:inline distT="0" distB="0" distL="0" distR="0" wp14:anchorId="73712C09" wp14:editId="57B34BBB">
            <wp:extent cx="4118610" cy="171767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BE5D7" w14:textId="77777777" w:rsidR="0097573B" w:rsidRPr="0097573B" w:rsidRDefault="0097573B" w:rsidP="0097573B"/>
    <w:p w14:paraId="5FA2EB60" w14:textId="662D614D" w:rsidR="0097573B" w:rsidRDefault="005C6F1F" w:rsidP="0097573B">
      <w:pPr>
        <w:pStyle w:val="10"/>
      </w:pPr>
      <w:bookmarkStart w:id="6" w:name="_Toc137822232"/>
      <w:bookmarkStart w:id="7" w:name="_Toc97884106"/>
      <w:r>
        <w:rPr>
          <w:rFonts w:hint="eastAsia"/>
        </w:rPr>
        <w:t>调试操作</w:t>
      </w:r>
      <w:bookmarkEnd w:id="6"/>
    </w:p>
    <w:p w14:paraId="2C5B0B61" w14:textId="1D83FA32" w:rsidR="005C6F1F" w:rsidRDefault="005C6F1F" w:rsidP="005C6F1F">
      <w:pPr>
        <w:pStyle w:val="2"/>
      </w:pPr>
      <w:bookmarkStart w:id="8" w:name="_Toc137822233"/>
      <w:bookmarkEnd w:id="7"/>
      <w:r>
        <w:rPr>
          <w:rFonts w:hint="eastAsia"/>
        </w:rPr>
        <w:t>根据</w:t>
      </w:r>
      <w:r>
        <w:t>杆</w:t>
      </w:r>
      <w:proofErr w:type="gramStart"/>
      <w:r>
        <w:t>长选择</w:t>
      </w:r>
      <w:proofErr w:type="gramEnd"/>
      <w:r>
        <w:t>对应速度</w:t>
      </w:r>
      <w:bookmarkEnd w:id="8"/>
    </w:p>
    <w:p w14:paraId="1789202C" w14:textId="535731B5" w:rsidR="005C6F1F" w:rsidRPr="005C6F1F" w:rsidRDefault="005C6F1F" w:rsidP="005C6F1F">
      <w:pPr>
        <w:rPr>
          <w:color w:val="000000" w:themeColor="text1"/>
        </w:rPr>
      </w:pPr>
      <w:r w:rsidRPr="005C6F1F">
        <w:rPr>
          <w:rFonts w:hint="eastAsia"/>
          <w:color w:val="000000" w:themeColor="text1"/>
        </w:rPr>
        <w:t>对于没有屋檐遮挡的使用环境，可以按照以下方法快速</w:t>
      </w:r>
      <w:proofErr w:type="gramStart"/>
      <w:r w:rsidRPr="005C6F1F">
        <w:rPr>
          <w:rFonts w:hint="eastAsia"/>
          <w:color w:val="000000" w:themeColor="text1"/>
        </w:rPr>
        <w:t>调试道</w:t>
      </w:r>
      <w:proofErr w:type="gramEnd"/>
      <w:r w:rsidRPr="005C6F1F">
        <w:rPr>
          <w:rFonts w:hint="eastAsia"/>
          <w:color w:val="000000" w:themeColor="text1"/>
        </w:rPr>
        <w:t>闸：</w:t>
      </w:r>
    </w:p>
    <w:p w14:paraId="7DF9F226" w14:textId="4EB0772F" w:rsidR="005C6F1F" w:rsidRDefault="005C6F1F" w:rsidP="005C6F1F">
      <w:pPr>
        <w:rPr>
          <w:color w:val="000000" w:themeColor="text1"/>
        </w:rPr>
      </w:pPr>
      <w:proofErr w:type="gramStart"/>
      <w:r w:rsidRPr="005C6F1F">
        <w:rPr>
          <w:rFonts w:hint="eastAsia"/>
          <w:color w:val="000000" w:themeColor="text1"/>
        </w:rPr>
        <w:t>同时长按</w:t>
      </w:r>
      <w:r w:rsidR="00215BCF" w:rsidRPr="0077023A">
        <w:rPr>
          <w:rFonts w:cs="Times New Roman" w:hint="eastAsia"/>
          <w:kern w:val="0"/>
          <w:szCs w:val="24"/>
        </w:rPr>
        <w:t>“</w:t>
      </w:r>
      <m:oMath>
        <m:f>
          <m:fPr>
            <m:ctrlPr>
              <w:rPr>
                <w:rFonts w:ascii="Cambria Math" w:hAnsi="Cambria Math" w:cs="Times New Roman"/>
                <w:kern w:val="0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Menu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kern w:val="0"/>
                <w:szCs w:val="24"/>
              </w:rPr>
              <m:t>Confirm</m:t>
            </m:r>
          </m:den>
        </m:f>
      </m:oMath>
      <w:r w:rsidR="00215BCF" w:rsidRPr="0077023A">
        <w:rPr>
          <w:rFonts w:cs="Times New Roman" w:hint="eastAsia"/>
          <w:kern w:val="0"/>
          <w:szCs w:val="24"/>
        </w:rPr>
        <w:t>”</w:t>
      </w:r>
      <w:proofErr w:type="gramEnd"/>
      <w:r w:rsidRPr="005C6F1F">
        <w:rPr>
          <w:rFonts w:hint="eastAsia"/>
          <w:color w:val="000000" w:themeColor="text1"/>
        </w:rPr>
        <w:t>+</w:t>
      </w:r>
      <w:r w:rsidRPr="005C6F1F">
        <w:rPr>
          <w:rFonts w:hint="eastAsia"/>
          <w:color w:val="000000" w:themeColor="text1"/>
        </w:rPr>
        <w:t>“■</w:t>
      </w:r>
      <w:r w:rsidRPr="005C6F1F">
        <w:rPr>
          <w:rFonts w:hint="eastAsia"/>
          <w:color w:val="000000" w:themeColor="text1"/>
        </w:rPr>
        <w:t>/QUIT</w:t>
      </w:r>
      <w:r w:rsidRPr="005C6F1F">
        <w:rPr>
          <w:rFonts w:hint="eastAsia"/>
          <w:color w:val="000000" w:themeColor="text1"/>
        </w:rPr>
        <w:t>”键</w:t>
      </w:r>
      <w:r w:rsidRPr="005C6F1F">
        <w:rPr>
          <w:rFonts w:hint="eastAsia"/>
          <w:color w:val="000000" w:themeColor="text1"/>
        </w:rPr>
        <w:t xml:space="preserve">2 </w:t>
      </w:r>
      <w:proofErr w:type="gramStart"/>
      <w:r w:rsidRPr="005C6F1F">
        <w:rPr>
          <w:rFonts w:hint="eastAsia"/>
          <w:color w:val="000000" w:themeColor="text1"/>
        </w:rPr>
        <w:t>秒进入</w:t>
      </w:r>
      <w:proofErr w:type="gramEnd"/>
      <w:r w:rsidRPr="005C6F1F">
        <w:rPr>
          <w:rFonts w:hint="eastAsia"/>
          <w:color w:val="000000" w:themeColor="text1"/>
        </w:rPr>
        <w:t>高级菜单，进入</w:t>
      </w:r>
      <w:r w:rsidRPr="005C6F1F">
        <w:rPr>
          <w:rFonts w:hint="eastAsia"/>
          <w:color w:val="000000" w:themeColor="text1"/>
        </w:rPr>
        <w:t>H-13</w:t>
      </w:r>
      <w:r>
        <w:rPr>
          <w:rFonts w:hint="eastAsia"/>
          <w:color w:val="000000" w:themeColor="text1"/>
        </w:rPr>
        <w:t>，根据下表选择对应速度：</w:t>
      </w:r>
    </w:p>
    <w:p w14:paraId="13BB4484" w14:textId="77777777" w:rsidR="00E2598A" w:rsidRDefault="00E2598A" w:rsidP="00E2598A">
      <w:pPr>
        <w:pStyle w:val="TableDescription"/>
        <w:numPr>
          <w:ilvl w:val="6"/>
          <w:numId w:val="18"/>
        </w:numPr>
      </w:pPr>
      <w:r>
        <w:rPr>
          <w:rFonts w:hint="eastAsia"/>
        </w:rPr>
        <w:t>H</w:t>
      </w:r>
      <w:r>
        <w:t>-13</w:t>
      </w:r>
      <w:r>
        <w:rPr>
          <w:rFonts w:hint="eastAsia"/>
        </w:rPr>
        <w:t>快捷运行参数选择：</w:t>
      </w:r>
    </w:p>
    <w:tbl>
      <w:tblPr>
        <w:tblStyle w:val="af9"/>
        <w:tblW w:w="9265" w:type="dxa"/>
        <w:tblInd w:w="624" w:type="dxa"/>
        <w:tblLook w:val="04A0" w:firstRow="1" w:lastRow="0" w:firstColumn="1" w:lastColumn="0" w:noHBand="0" w:noVBand="1"/>
      </w:tblPr>
      <w:tblGrid>
        <w:gridCol w:w="4446"/>
        <w:gridCol w:w="4819"/>
      </w:tblGrid>
      <w:tr w:rsidR="00E2598A" w14:paraId="68BECE2B" w14:textId="77777777" w:rsidTr="00B831BD">
        <w:tc>
          <w:tcPr>
            <w:tcW w:w="4446" w:type="dxa"/>
          </w:tcPr>
          <w:p w14:paraId="12403A72" w14:textId="77777777" w:rsidR="00E2598A" w:rsidRDefault="00E2598A" w:rsidP="00B831BD">
            <w:pPr>
              <w:ind w:left="0" w:firstLine="420"/>
            </w:pPr>
            <w:r>
              <w:rPr>
                <w:rFonts w:hint="eastAsia"/>
              </w:rPr>
              <w:t>左向</w:t>
            </w:r>
          </w:p>
        </w:tc>
        <w:tc>
          <w:tcPr>
            <w:tcW w:w="4819" w:type="dxa"/>
          </w:tcPr>
          <w:p w14:paraId="450EED9F" w14:textId="77777777" w:rsidR="00E2598A" w:rsidRDefault="00E2598A" w:rsidP="00B831BD">
            <w:pPr>
              <w:ind w:left="0" w:firstLine="420"/>
            </w:pPr>
            <w:r>
              <w:rPr>
                <w:rFonts w:hint="eastAsia"/>
              </w:rPr>
              <w:t>右向</w:t>
            </w:r>
          </w:p>
        </w:tc>
      </w:tr>
      <w:tr w:rsidR="00E2598A" w14:paraId="2319113D" w14:textId="77777777" w:rsidTr="00B831BD">
        <w:tc>
          <w:tcPr>
            <w:tcW w:w="4446" w:type="dxa"/>
          </w:tcPr>
          <w:p w14:paraId="7AF8268D" w14:textId="408C08D8" w:rsidR="00E2598A" w:rsidRDefault="00E2598A" w:rsidP="00B831BD">
            <w:pPr>
              <w:ind w:left="0" w:firstLine="420"/>
            </w:pPr>
            <w:r>
              <w:t>1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1CEBF4BF" w14:textId="77777777" w:rsidR="00E2598A" w:rsidRDefault="00E2598A" w:rsidP="00B831BD">
            <w:pPr>
              <w:ind w:left="0" w:firstLine="420"/>
            </w:pPr>
            <w:r>
              <w:t>4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t>3</w:t>
            </w:r>
            <w:r>
              <w:rPr>
                <w:rFonts w:hint="eastAsia"/>
              </w:rPr>
              <w:t>米</w:t>
            </w:r>
          </w:p>
        </w:tc>
      </w:tr>
      <w:tr w:rsidR="00E2598A" w14:paraId="639BFD4A" w14:textId="77777777" w:rsidTr="00B831BD">
        <w:tc>
          <w:tcPr>
            <w:tcW w:w="4446" w:type="dxa"/>
          </w:tcPr>
          <w:p w14:paraId="13B72070" w14:textId="77777777" w:rsidR="00E2598A" w:rsidRDefault="00E2598A" w:rsidP="00B831BD">
            <w:pPr>
              <w:ind w:left="0" w:firstLine="420"/>
            </w:pPr>
            <w:r>
              <w:t>2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736422E7" w14:textId="77777777" w:rsidR="00E2598A" w:rsidRDefault="00E2598A" w:rsidP="00B831BD">
            <w:pPr>
              <w:ind w:left="0" w:firstLine="420"/>
            </w:pPr>
            <w:r>
              <w:t>5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3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</w:tr>
      <w:tr w:rsidR="00E2598A" w14:paraId="7B2FEA58" w14:textId="77777777" w:rsidTr="00B831BD">
        <w:tc>
          <w:tcPr>
            <w:tcW w:w="4446" w:type="dxa"/>
          </w:tcPr>
          <w:p w14:paraId="7250E602" w14:textId="77777777" w:rsidR="00E2598A" w:rsidRDefault="00E2598A" w:rsidP="00B831BD">
            <w:pPr>
              <w:ind w:left="0" w:firstLine="420"/>
            </w:pPr>
            <w:r>
              <w:t>3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2494CAAC" w14:textId="77777777" w:rsidR="00E2598A" w:rsidRDefault="00E2598A" w:rsidP="00B831BD">
            <w:pPr>
              <w:ind w:left="0" w:firstLine="420"/>
            </w:pPr>
            <w:r>
              <w:t>6</w:t>
            </w:r>
            <w:r>
              <w:rPr>
                <w:rFonts w:hint="eastAsia"/>
              </w:rPr>
              <w:t>：</w:t>
            </w:r>
            <w:r w:rsidRPr="00A80E5E">
              <w:rPr>
                <w:rFonts w:hint="eastAsia"/>
              </w:rPr>
              <w:t>直杆</w:t>
            </w:r>
            <w:r w:rsidRPr="00A80E5E">
              <w:rPr>
                <w:rFonts w:hint="eastAsia"/>
              </w:rPr>
              <w:t>/</w:t>
            </w:r>
            <w:r w:rsidRPr="00A80E5E">
              <w:rPr>
                <w:rFonts w:hint="eastAsia"/>
              </w:rPr>
              <w:t>曲臂杆</w:t>
            </w: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米</w:t>
            </w:r>
          </w:p>
        </w:tc>
      </w:tr>
      <w:tr w:rsidR="00E2598A" w14:paraId="6EF89E26" w14:textId="77777777" w:rsidTr="00B831BD">
        <w:tc>
          <w:tcPr>
            <w:tcW w:w="4446" w:type="dxa"/>
          </w:tcPr>
          <w:p w14:paraId="783E2535" w14:textId="77777777" w:rsidR="00E2598A" w:rsidRDefault="00E2598A" w:rsidP="00B831BD">
            <w:pPr>
              <w:ind w:left="0" w:firstLine="420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：直杆≤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曲臂杆≤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栅栏≤</w:t>
            </w:r>
            <w:r>
              <w:rPr>
                <w:rFonts w:hint="eastAsia"/>
              </w:rPr>
              <w:t>4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  <w:tc>
          <w:tcPr>
            <w:tcW w:w="4819" w:type="dxa"/>
          </w:tcPr>
          <w:p w14:paraId="03264A2F" w14:textId="77777777" w:rsidR="00E2598A" w:rsidRDefault="00E2598A" w:rsidP="00B831BD">
            <w:pPr>
              <w:ind w:left="0" w:firstLine="420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：直杆≤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曲臂杆≤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栅栏≤</w:t>
            </w:r>
            <w:r>
              <w:rPr>
                <w:rFonts w:hint="eastAsia"/>
              </w:rPr>
              <w:t>4</w:t>
            </w:r>
            <w:r>
              <w:t>.5</w:t>
            </w:r>
            <w:r>
              <w:rPr>
                <w:rFonts w:hint="eastAsia"/>
              </w:rPr>
              <w:t>米</w:t>
            </w:r>
          </w:p>
        </w:tc>
      </w:tr>
    </w:tbl>
    <w:p w14:paraId="506EA593" w14:textId="66D11C22" w:rsidR="005C6F1F" w:rsidRDefault="00E2598A" w:rsidP="00E2598A">
      <w:pPr>
        <w:ind w:left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    </w:t>
      </w:r>
    </w:p>
    <w:tbl>
      <w:tblPr>
        <w:tblW w:w="963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930"/>
      </w:tblGrid>
      <w:tr w:rsidR="00E2598A" w:rsidRPr="007847B0" w14:paraId="2D0D9BEF" w14:textId="77777777" w:rsidTr="00B831BD">
        <w:trPr>
          <w:cantSplit/>
          <w:trHeight w:val="26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5775AD0E" w14:textId="77777777" w:rsidR="00E2598A" w:rsidRDefault="00E2598A" w:rsidP="00B831BD">
            <w:pPr>
              <w:pStyle w:val="NotesIcons"/>
              <w:keepNext/>
              <w:keepLines/>
              <w:spacing w:before="156" w:after="156"/>
              <w:rPr>
                <w:lang w:eastAsia="zh-CN"/>
              </w:rPr>
            </w:pPr>
            <w:r w:rsidRPr="009B083A">
              <w:rPr>
                <w:noProof/>
                <w:lang w:eastAsia="zh-CN"/>
              </w:rPr>
              <w:drawing>
                <wp:inline distT="0" distB="0" distL="0" distR="0" wp14:anchorId="7E23E282" wp14:editId="41B58864">
                  <wp:extent cx="257175" cy="257175"/>
                  <wp:effectExtent l="19050" t="0" r="9525" b="0"/>
                  <wp:docPr id="20" name="图片 1" descr="\\10.220.3.114\共享文件夹\运作资料部\01-资料开发平台\01-随机资料模板\01-宇视资料模板（word2007）\01-随机资料模板\Note图标\资料图标-注意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220.3.114\共享文件夹\运作资料部\01-资料开发平台\01-随机资料模板\01-宇视资料模板（word2007）\01-随机资料模板\Note图标\资料图标-注意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587CD8F6" w14:textId="77777777" w:rsidR="00E2598A" w:rsidRPr="00051768" w:rsidRDefault="00E2598A" w:rsidP="00B831BD">
            <w:pPr>
              <w:pStyle w:val="NotesHeading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注意：</w:t>
            </w:r>
          </w:p>
          <w:p w14:paraId="489C3E44" w14:textId="7A6C8CBC" w:rsidR="00E2598A" w:rsidRPr="00EF040D" w:rsidRDefault="00E2598A" w:rsidP="00E2598A">
            <w:pPr>
              <w:pStyle w:val="NotesText"/>
              <w:rPr>
                <w:b/>
                <w:color w:val="FF0000"/>
                <w:lang w:eastAsia="zh-CN"/>
              </w:rPr>
            </w:pPr>
            <w:r>
              <w:rPr>
                <w:rFonts w:hint="eastAsia"/>
                <w:b/>
                <w:color w:val="FF0000"/>
                <w:lang w:eastAsia="zh-CN"/>
              </w:rPr>
              <w:t>短杆可以选择慢一档的速度；长杆不建议选择快一档的速度。选定后，按</w:t>
            </w:r>
            <w:r w:rsidRPr="00E2598A">
              <w:rPr>
                <w:rFonts w:cs="Times New Roman" w:hint="eastAsia"/>
                <w:color w:val="FF0000"/>
                <w:szCs w:val="24"/>
                <w:lang w:eastAsia="zh-CN"/>
              </w:rPr>
              <w:t>“</w:t>
            </w:r>
            <m:oMath>
              <m:f>
                <m:fPr>
                  <m:ctrlPr>
                    <w:rPr>
                      <w:rFonts w:ascii="Cambria Math" w:hAnsi="Cambria Math" w:cs="Times New Roman"/>
                      <w:color w:val="FF0000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  <w:szCs w:val="24"/>
                      <w:lang w:eastAsia="zh-CN"/>
                    </w:rPr>
                    <m:t>Menu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  <w:szCs w:val="24"/>
                      <w:lang w:eastAsia="zh-CN"/>
                    </w:rPr>
                    <m:t>Confirm</m:t>
                  </m:r>
                </m:den>
              </m:f>
            </m:oMath>
            <w:r w:rsidRPr="00E2598A">
              <w:rPr>
                <w:rFonts w:cs="Times New Roman" w:hint="eastAsia"/>
                <w:color w:val="FF0000"/>
                <w:szCs w:val="24"/>
                <w:lang w:eastAsia="zh-CN"/>
              </w:rPr>
              <w:t>”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键确定（将自动修改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 xml:space="preserve">F-00~F-09 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和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 xml:space="preserve">H-05 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中的参数，并且把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 xml:space="preserve">H-33 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自动修改为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2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），再按“■</w:t>
            </w:r>
            <w:r w:rsidRPr="00E2598A">
              <w:rPr>
                <w:rFonts w:hint="eastAsia"/>
                <w:b/>
                <w:color w:val="FF0000"/>
                <w:lang w:eastAsia="zh-CN"/>
              </w:rPr>
              <w:t>/QUIT</w:t>
            </w:r>
            <w:r>
              <w:rPr>
                <w:rFonts w:hint="eastAsia"/>
                <w:b/>
                <w:color w:val="FF0000"/>
                <w:lang w:eastAsia="zh-CN"/>
              </w:rPr>
              <w:t>”退出。</w:t>
            </w:r>
          </w:p>
        </w:tc>
      </w:tr>
    </w:tbl>
    <w:p w14:paraId="265CF6D2" w14:textId="77777777" w:rsidR="00E2598A" w:rsidRPr="00E2598A" w:rsidRDefault="00E2598A" w:rsidP="005C6F1F">
      <w:pPr>
        <w:rPr>
          <w:color w:val="000000" w:themeColor="text1"/>
        </w:rPr>
      </w:pPr>
    </w:p>
    <w:p w14:paraId="0F28622F" w14:textId="32A9DE9A" w:rsidR="0097573B" w:rsidRDefault="00E2598A" w:rsidP="0097573B">
      <w:pPr>
        <w:pStyle w:val="2"/>
      </w:pPr>
      <w:bookmarkStart w:id="9" w:name="_Toc137822234"/>
      <w:r>
        <w:rPr>
          <w:rFonts w:hint="eastAsia"/>
        </w:rPr>
        <w:t>道</w:t>
      </w:r>
      <w:proofErr w:type="gramStart"/>
      <w:r>
        <w:rPr>
          <w:rFonts w:hint="eastAsia"/>
        </w:rPr>
        <w:t>闸</w:t>
      </w:r>
      <w:r>
        <w:t>运行</w:t>
      </w:r>
      <w:proofErr w:type="gramEnd"/>
      <w:r>
        <w:t>症状处理</w:t>
      </w:r>
      <w:bookmarkEnd w:id="9"/>
    </w:p>
    <w:p w14:paraId="528F6C4B" w14:textId="77777777" w:rsidR="00C66ED6" w:rsidRDefault="00C66ED6" w:rsidP="00C66ED6">
      <w:r>
        <w:rPr>
          <w:rFonts w:hint="eastAsia"/>
        </w:rPr>
        <w:t>在</w:t>
      </w:r>
      <w:proofErr w:type="gramStart"/>
      <w:r>
        <w:rPr>
          <w:rFonts w:hint="eastAsia"/>
        </w:rPr>
        <w:t>设置完杆长</w:t>
      </w:r>
      <w:proofErr w:type="gramEnd"/>
      <w:r>
        <w:rPr>
          <w:rFonts w:hint="eastAsia"/>
        </w:rPr>
        <w:t>速度后，按遥控</w:t>
      </w:r>
      <w:proofErr w:type="gramStart"/>
      <w:r>
        <w:rPr>
          <w:rFonts w:hint="eastAsia"/>
        </w:rPr>
        <w:t>控制道</w:t>
      </w:r>
      <w:proofErr w:type="gramEnd"/>
      <w:r>
        <w:rPr>
          <w:rFonts w:hint="eastAsia"/>
        </w:rPr>
        <w:t>闸起落，观察起落是否平稳。若运行不畅时可</w:t>
      </w:r>
    </w:p>
    <w:p w14:paraId="7E87267B" w14:textId="633A61EB" w:rsidR="0097573B" w:rsidRDefault="00C66ED6" w:rsidP="00C66ED6">
      <w:r>
        <w:rPr>
          <w:rFonts w:hint="eastAsia"/>
        </w:rPr>
        <w:t>按下列描述的症状方式进行参数调整：</w:t>
      </w:r>
    </w:p>
    <w:p w14:paraId="496C2281" w14:textId="42E3818F" w:rsidR="00C66ED6" w:rsidRDefault="00C66ED6" w:rsidP="00C66ED6">
      <w:pPr>
        <w:pStyle w:val="TableDescription"/>
        <w:numPr>
          <w:ilvl w:val="6"/>
          <w:numId w:val="18"/>
        </w:numPr>
      </w:pPr>
      <w:r>
        <w:rPr>
          <w:rFonts w:hint="eastAsia"/>
        </w:rPr>
        <w:lastRenderedPageBreak/>
        <w:t>道</w:t>
      </w:r>
      <w:proofErr w:type="gramStart"/>
      <w:r>
        <w:rPr>
          <w:rFonts w:hint="eastAsia"/>
        </w:rPr>
        <w:t>闸运行</w:t>
      </w:r>
      <w:proofErr w:type="gramEnd"/>
      <w:r>
        <w:rPr>
          <w:rFonts w:hint="eastAsia"/>
        </w:rPr>
        <w:t>症状与对应调整操作：</w:t>
      </w:r>
    </w:p>
    <w:tbl>
      <w:tblPr>
        <w:tblStyle w:val="af9"/>
        <w:tblW w:w="9265" w:type="dxa"/>
        <w:tblInd w:w="624" w:type="dxa"/>
        <w:tblLook w:val="04A0" w:firstRow="1" w:lastRow="0" w:firstColumn="1" w:lastColumn="0" w:noHBand="0" w:noVBand="1"/>
      </w:tblPr>
      <w:tblGrid>
        <w:gridCol w:w="3340"/>
        <w:gridCol w:w="5925"/>
      </w:tblGrid>
      <w:tr w:rsidR="00C66ED6" w14:paraId="0133CD2D" w14:textId="77777777" w:rsidTr="00C66ED6">
        <w:tc>
          <w:tcPr>
            <w:tcW w:w="3340" w:type="dxa"/>
          </w:tcPr>
          <w:p w14:paraId="54748C26" w14:textId="6F9B038F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运行症状</w:t>
            </w:r>
          </w:p>
        </w:tc>
        <w:tc>
          <w:tcPr>
            <w:tcW w:w="5925" w:type="dxa"/>
          </w:tcPr>
          <w:p w14:paraId="16316D1E" w14:textId="38E1CAFE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对应调整操作</w:t>
            </w:r>
          </w:p>
        </w:tc>
      </w:tr>
      <w:tr w:rsidR="00C66ED6" w14:paraId="425AC4CE" w14:textId="77777777" w:rsidTr="00C66ED6">
        <w:tc>
          <w:tcPr>
            <w:tcW w:w="3340" w:type="dxa"/>
          </w:tcPr>
          <w:p w14:paraId="3B52F072" w14:textId="47B9660F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起杆到位抖动</w:t>
            </w:r>
          </w:p>
        </w:tc>
        <w:tc>
          <w:tcPr>
            <w:tcW w:w="5925" w:type="dxa"/>
          </w:tcPr>
          <w:p w14:paraId="77DF089F" w14:textId="7C82315F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先调小</w:t>
            </w:r>
            <w:r>
              <w:rPr>
                <w:rFonts w:hint="eastAsia"/>
              </w:rPr>
              <w:t>F-02</w:t>
            </w:r>
            <w:r>
              <w:rPr>
                <w:rFonts w:hint="eastAsia"/>
              </w:rPr>
              <w:t>，再考虑调小</w:t>
            </w:r>
            <w:r>
              <w:rPr>
                <w:rFonts w:hint="eastAsia"/>
              </w:rPr>
              <w:t>F-06</w:t>
            </w:r>
          </w:p>
        </w:tc>
      </w:tr>
      <w:tr w:rsidR="00C66ED6" w14:paraId="78D4413D" w14:textId="77777777" w:rsidTr="00C66ED6">
        <w:tc>
          <w:tcPr>
            <w:tcW w:w="3340" w:type="dxa"/>
          </w:tcPr>
          <w:p w14:paraId="2F3CF538" w14:textId="47E29554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起杆到位杆子不直前倾</w:t>
            </w:r>
          </w:p>
        </w:tc>
        <w:tc>
          <w:tcPr>
            <w:tcW w:w="5925" w:type="dxa"/>
          </w:tcPr>
          <w:p w14:paraId="50982BC7" w14:textId="0B3DC9F5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调大</w:t>
            </w:r>
            <w:r>
              <w:rPr>
                <w:rFonts w:hint="eastAsia"/>
              </w:rPr>
              <w:t>F-09</w:t>
            </w:r>
            <w:r>
              <w:rPr>
                <w:rFonts w:hint="eastAsia"/>
              </w:rPr>
              <w:t>，直到起到位垂直（注意</w:t>
            </w:r>
            <w:proofErr w:type="gramStart"/>
            <w:r>
              <w:rPr>
                <w:rFonts w:hint="eastAsia"/>
              </w:rPr>
              <w:t>限位压棒与</w:t>
            </w:r>
            <w:proofErr w:type="gramEnd"/>
            <w:r>
              <w:rPr>
                <w:rFonts w:hint="eastAsia"/>
              </w:rPr>
              <w:t>限位调节螺栓的位置）</w:t>
            </w:r>
          </w:p>
        </w:tc>
      </w:tr>
      <w:tr w:rsidR="00C66ED6" w14:paraId="5EB7A83E" w14:textId="77777777" w:rsidTr="00C66ED6">
        <w:tc>
          <w:tcPr>
            <w:tcW w:w="3340" w:type="dxa"/>
          </w:tcPr>
          <w:p w14:paraId="01D7BA19" w14:textId="1D74781A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起杆到位杆子不直后仰</w:t>
            </w:r>
          </w:p>
        </w:tc>
        <w:tc>
          <w:tcPr>
            <w:tcW w:w="5925" w:type="dxa"/>
          </w:tcPr>
          <w:p w14:paraId="4C0B0B27" w14:textId="1CF1EBCF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调小</w:t>
            </w:r>
            <w:r>
              <w:rPr>
                <w:rFonts w:hint="eastAsia"/>
              </w:rPr>
              <w:t>F-09</w:t>
            </w:r>
            <w:r>
              <w:rPr>
                <w:rFonts w:hint="eastAsia"/>
              </w:rPr>
              <w:t>，直到起到位垂直</w:t>
            </w:r>
          </w:p>
        </w:tc>
      </w:tr>
      <w:tr w:rsidR="00C66ED6" w14:paraId="6B439559" w14:textId="77777777" w:rsidTr="00C66ED6">
        <w:tc>
          <w:tcPr>
            <w:tcW w:w="3340" w:type="dxa"/>
          </w:tcPr>
          <w:p w14:paraId="46BE3188" w14:textId="21D62317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起杆到位</w:t>
            </w:r>
            <w:proofErr w:type="gramStart"/>
            <w:r>
              <w:rPr>
                <w:rFonts w:hint="eastAsia"/>
              </w:rPr>
              <w:t>主板仍</w:t>
            </w:r>
            <w:proofErr w:type="gramEnd"/>
            <w:r>
              <w:rPr>
                <w:rFonts w:hint="eastAsia"/>
              </w:rPr>
              <w:t>显示</w:t>
            </w:r>
            <w:r>
              <w:rPr>
                <w:rFonts w:hint="eastAsia"/>
              </w:rPr>
              <w:t>OPEN</w:t>
            </w:r>
          </w:p>
        </w:tc>
        <w:tc>
          <w:tcPr>
            <w:tcW w:w="5925" w:type="dxa"/>
          </w:tcPr>
          <w:p w14:paraId="097F148A" w14:textId="2EDD78B4" w:rsidR="00C66ED6" w:rsidRDefault="00C66ED6" w:rsidP="00B831BD">
            <w:pPr>
              <w:ind w:left="0" w:firstLine="420"/>
            </w:pPr>
            <w:r>
              <w:rPr>
                <w:rFonts w:hint="eastAsia"/>
              </w:rPr>
              <w:t>断电重启，调小</w:t>
            </w:r>
            <w:r>
              <w:rPr>
                <w:rFonts w:hint="eastAsia"/>
              </w:rPr>
              <w:t>F-09</w:t>
            </w:r>
            <w:r>
              <w:rPr>
                <w:rFonts w:hint="eastAsia"/>
              </w:rPr>
              <w:t>，再遥控器起杆，直到起限位灯能正常亮起</w:t>
            </w:r>
          </w:p>
        </w:tc>
      </w:tr>
      <w:tr w:rsidR="00C66ED6" w14:paraId="59B1A761" w14:textId="77777777" w:rsidTr="00C66ED6">
        <w:tc>
          <w:tcPr>
            <w:tcW w:w="3340" w:type="dxa"/>
          </w:tcPr>
          <w:p w14:paraId="0950F081" w14:textId="0CE9F1B1" w:rsidR="00C66ED6" w:rsidRDefault="00C66ED6" w:rsidP="00B831BD">
            <w:pPr>
              <w:ind w:left="0" w:firstLine="420"/>
            </w:pPr>
            <w:r>
              <w:rPr>
                <w:rFonts w:ascii="宋体" w:hAnsi="Times New Roman" w:cs="宋体" w:hint="eastAsia"/>
                <w:kern w:val="0"/>
                <w:szCs w:val="21"/>
              </w:rPr>
              <w:t>落杆到位抖动</w:t>
            </w:r>
          </w:p>
        </w:tc>
        <w:tc>
          <w:tcPr>
            <w:tcW w:w="5925" w:type="dxa"/>
          </w:tcPr>
          <w:p w14:paraId="01273F3D" w14:textId="745353C6" w:rsidR="00C66ED6" w:rsidRDefault="00C66ED6" w:rsidP="00B831BD">
            <w:pPr>
              <w:ind w:left="0" w:firstLine="420"/>
            </w:pPr>
            <w:r>
              <w:rPr>
                <w:rFonts w:ascii="宋体" w:hAnsi="Times New Roman" w:cs="宋体" w:hint="eastAsia"/>
                <w:kern w:val="0"/>
                <w:szCs w:val="21"/>
              </w:rPr>
              <w:t>调大</w:t>
            </w:r>
            <w:r>
              <w:rPr>
                <w:rFonts w:ascii="宋体" w:hAnsi="Times New Roman" w:cs="宋体"/>
                <w:kern w:val="0"/>
                <w:szCs w:val="21"/>
              </w:rPr>
              <w:t>F-03</w:t>
            </w:r>
            <w:r>
              <w:rPr>
                <w:rFonts w:ascii="宋体" w:hAnsi="Times New Roman" w:cs="宋体" w:hint="eastAsia"/>
                <w:kern w:val="0"/>
                <w:szCs w:val="21"/>
              </w:rPr>
              <w:t>，调小</w:t>
            </w:r>
            <w:r>
              <w:rPr>
                <w:rFonts w:ascii="宋体" w:hAnsi="Times New Roman" w:cs="宋体"/>
                <w:kern w:val="0"/>
                <w:szCs w:val="21"/>
              </w:rPr>
              <w:t>F-07</w:t>
            </w:r>
          </w:p>
        </w:tc>
      </w:tr>
      <w:tr w:rsidR="00C66ED6" w14:paraId="73B235F9" w14:textId="77777777" w:rsidTr="00C66ED6">
        <w:tc>
          <w:tcPr>
            <w:tcW w:w="3340" w:type="dxa"/>
          </w:tcPr>
          <w:p w14:paraId="1AE980E3" w14:textId="12E232BA" w:rsidR="00C66ED6" w:rsidRDefault="00C66ED6" w:rsidP="00B831BD">
            <w:pPr>
              <w:ind w:left="0" w:firstLine="420"/>
            </w:pPr>
            <w:r>
              <w:rPr>
                <w:rFonts w:ascii="宋体" w:hAnsi="Times New Roman" w:cs="宋体" w:hint="eastAsia"/>
                <w:kern w:val="0"/>
                <w:szCs w:val="21"/>
              </w:rPr>
              <w:t>落到位杆子下垂</w:t>
            </w:r>
          </w:p>
        </w:tc>
        <w:tc>
          <w:tcPr>
            <w:tcW w:w="5925" w:type="dxa"/>
          </w:tcPr>
          <w:p w14:paraId="0B025637" w14:textId="3CB556AF" w:rsidR="00C66ED6" w:rsidRDefault="00C66ED6" w:rsidP="00C66ED6">
            <w:pPr>
              <w:ind w:left="0" w:firstLine="420"/>
            </w:pPr>
            <w:r>
              <w:rPr>
                <w:rFonts w:hint="eastAsia"/>
              </w:rPr>
              <w:t>断电，按下图调节“限位调节螺栓（落到位时顶住限位压棒那个螺栓，可以用</w:t>
            </w:r>
            <w:r>
              <w:rPr>
                <w:rFonts w:hint="eastAsia"/>
              </w:rPr>
              <w:t xml:space="preserve">4mm </w:t>
            </w:r>
            <w:r>
              <w:rPr>
                <w:rFonts w:hint="eastAsia"/>
              </w:rPr>
              <w:t>的内六角扳手来插入螺栓帽调节）”伸长顶到限位压棒，直到杆件水平</w:t>
            </w:r>
          </w:p>
        </w:tc>
      </w:tr>
      <w:tr w:rsidR="00C66ED6" w14:paraId="68BEDD62" w14:textId="77777777" w:rsidTr="00C66ED6">
        <w:tc>
          <w:tcPr>
            <w:tcW w:w="3340" w:type="dxa"/>
          </w:tcPr>
          <w:p w14:paraId="061CB267" w14:textId="4E47858B" w:rsidR="00C66ED6" w:rsidRPr="00C66ED6" w:rsidRDefault="00C66ED6" w:rsidP="00B831BD">
            <w:pPr>
              <w:ind w:left="0" w:firstLine="420"/>
            </w:pPr>
            <w:r>
              <w:rPr>
                <w:rFonts w:ascii="宋体" w:hAnsi="Times New Roman" w:cs="宋体" w:hint="eastAsia"/>
                <w:kern w:val="0"/>
                <w:szCs w:val="21"/>
              </w:rPr>
              <w:t>落到位杆子有点翘</w:t>
            </w:r>
          </w:p>
        </w:tc>
        <w:tc>
          <w:tcPr>
            <w:tcW w:w="5925" w:type="dxa"/>
          </w:tcPr>
          <w:p w14:paraId="15F4BB37" w14:textId="46C3F89D" w:rsidR="00C66ED6" w:rsidRDefault="00C66ED6" w:rsidP="00B831BD">
            <w:pPr>
              <w:ind w:left="0" w:firstLine="420"/>
            </w:pPr>
            <w:r>
              <w:rPr>
                <w:rFonts w:ascii="宋体" w:hAnsi="Times New Roman" w:cs="宋体" w:hint="eastAsia"/>
                <w:kern w:val="0"/>
                <w:szCs w:val="21"/>
              </w:rPr>
              <w:t>跟上面的相反，也是调节“限位调节螺栓”</w:t>
            </w:r>
          </w:p>
        </w:tc>
      </w:tr>
    </w:tbl>
    <w:p w14:paraId="68BA2D63" w14:textId="77777777" w:rsidR="00C66ED6" w:rsidRPr="00C66ED6" w:rsidRDefault="00C66ED6" w:rsidP="00C66ED6">
      <w:pPr>
        <w:ind w:left="0"/>
      </w:pPr>
    </w:p>
    <w:p w14:paraId="759ABD0B" w14:textId="70D9069F" w:rsidR="00C66ED6" w:rsidRDefault="00C66ED6" w:rsidP="00C66ED6">
      <w:r>
        <w:rPr>
          <w:rFonts w:hint="eastAsia"/>
        </w:rPr>
        <w:t>起杆到位杆子不直后仰：调小</w:t>
      </w:r>
      <w:r>
        <w:rPr>
          <w:rFonts w:hint="eastAsia"/>
        </w:rPr>
        <w:t>F-09</w:t>
      </w:r>
      <w:r>
        <w:rPr>
          <w:rFonts w:hint="eastAsia"/>
        </w:rPr>
        <w:t>，直到起到位垂直。</w:t>
      </w:r>
    </w:p>
    <w:p w14:paraId="4C534BD4" w14:textId="0342C9EF" w:rsidR="00C66ED6" w:rsidRDefault="00C66ED6" w:rsidP="00C66ED6">
      <w:r>
        <w:rPr>
          <w:rFonts w:hint="eastAsia"/>
        </w:rPr>
        <w:t>起杆到位</w:t>
      </w:r>
      <w:proofErr w:type="gramStart"/>
      <w:r>
        <w:rPr>
          <w:rFonts w:hint="eastAsia"/>
        </w:rPr>
        <w:t>主板仍</w:t>
      </w:r>
      <w:proofErr w:type="gramEnd"/>
      <w:r>
        <w:rPr>
          <w:rFonts w:hint="eastAsia"/>
        </w:rPr>
        <w:t>显示</w:t>
      </w:r>
      <w:r>
        <w:rPr>
          <w:rFonts w:hint="eastAsia"/>
        </w:rPr>
        <w:t>OPEN</w:t>
      </w:r>
      <w:r>
        <w:rPr>
          <w:rFonts w:hint="eastAsia"/>
        </w:rPr>
        <w:t>：断电重启，调小</w:t>
      </w:r>
      <w:r>
        <w:rPr>
          <w:rFonts w:hint="eastAsia"/>
        </w:rPr>
        <w:t>F-09</w:t>
      </w:r>
      <w:r>
        <w:rPr>
          <w:rFonts w:hint="eastAsia"/>
        </w:rPr>
        <w:t>，再遥控器起杆，直到起限位灯能正常亮起。</w:t>
      </w:r>
    </w:p>
    <w:p w14:paraId="3290CF2B" w14:textId="08A5D9F6" w:rsidR="00C66ED6" w:rsidRDefault="00C66ED6" w:rsidP="00C66ED6">
      <w:r>
        <w:rPr>
          <w:rFonts w:hint="eastAsia"/>
        </w:rPr>
        <w:t>落杆到位抖动：调大</w:t>
      </w:r>
      <w:r>
        <w:rPr>
          <w:rFonts w:hint="eastAsia"/>
        </w:rPr>
        <w:t>F-03</w:t>
      </w:r>
      <w:r>
        <w:rPr>
          <w:rFonts w:hint="eastAsia"/>
        </w:rPr>
        <w:t>，调小</w:t>
      </w:r>
      <w:r>
        <w:rPr>
          <w:rFonts w:hint="eastAsia"/>
        </w:rPr>
        <w:t>F-07</w:t>
      </w:r>
      <w:r>
        <w:rPr>
          <w:rFonts w:hint="eastAsia"/>
        </w:rPr>
        <w:t>。</w:t>
      </w:r>
    </w:p>
    <w:p w14:paraId="5CD95A40" w14:textId="7CDD4E2D" w:rsidR="00C66ED6" w:rsidRDefault="00C66ED6" w:rsidP="00253146">
      <w:r>
        <w:rPr>
          <w:rFonts w:hint="eastAsia"/>
        </w:rPr>
        <w:t>落到位杆子下垂：断电，按下图调节“限位调节螺栓（落到位时顶住限位压棒那个螺栓，可以用</w:t>
      </w:r>
      <w:r>
        <w:rPr>
          <w:rFonts w:hint="eastAsia"/>
        </w:rPr>
        <w:t xml:space="preserve">4mm </w:t>
      </w:r>
      <w:r>
        <w:rPr>
          <w:rFonts w:hint="eastAsia"/>
        </w:rPr>
        <w:t>的内六角扳手来插入螺栓帽调节）”伸长顶到限位压棒，直到杆件水平。</w:t>
      </w:r>
    </w:p>
    <w:p w14:paraId="51CB6B0F" w14:textId="594DFDD9" w:rsidR="00C66ED6" w:rsidRPr="00AB6513" w:rsidRDefault="00C66ED6" w:rsidP="00C66ED6">
      <w:r>
        <w:rPr>
          <w:rFonts w:hint="eastAsia"/>
        </w:rPr>
        <w:t>落到位杆子有点翘：跟上面的相反，也是调节“限位调节螺栓”。</w:t>
      </w:r>
    </w:p>
    <w:p w14:paraId="72F4F5E8" w14:textId="5EDC2921" w:rsidR="002726BB" w:rsidRDefault="00C66ED6" w:rsidP="002726BB">
      <w:pPr>
        <w:pStyle w:val="2"/>
      </w:pPr>
      <w:bookmarkStart w:id="10" w:name="_Toc137822235"/>
      <w:r>
        <w:rPr>
          <w:rFonts w:hint="eastAsia"/>
        </w:rPr>
        <w:t>内部机芯图</w:t>
      </w:r>
      <w:bookmarkEnd w:id="10"/>
    </w:p>
    <w:bookmarkEnd w:id="2"/>
    <w:p w14:paraId="3E1E7AE8" w14:textId="71BDB3AF" w:rsidR="00C66ED6" w:rsidRDefault="00C66ED6" w:rsidP="00C66ED6">
      <w:pPr>
        <w:pStyle w:val="FigureDescription"/>
      </w:pPr>
      <w:r>
        <w:rPr>
          <w:rFonts w:hint="eastAsia"/>
        </w:rPr>
        <w:t>机芯部件说明：</w:t>
      </w:r>
    </w:p>
    <w:p w14:paraId="6C6750CC" w14:textId="0C6F693B" w:rsidR="00C66ED6" w:rsidRDefault="00C66ED6" w:rsidP="00C66ED6">
      <w:r>
        <w:rPr>
          <w:noProof/>
        </w:rPr>
        <w:drawing>
          <wp:inline distT="0" distB="0" distL="0" distR="0" wp14:anchorId="2924A7BE" wp14:editId="7E43FD69">
            <wp:extent cx="3162300" cy="3009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ED6" w:rsidSect="00B565FE">
      <w:headerReference w:type="default" r:id="rId20"/>
      <w:footerReference w:type="default" r:id="rId21"/>
      <w:pgSz w:w="11907" w:h="16160"/>
      <w:pgMar w:top="720" w:right="720" w:bottom="720" w:left="720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023E7" w14:textId="77777777" w:rsidR="006945E6" w:rsidRDefault="006945E6" w:rsidP="00B565FE">
      <w:pPr>
        <w:spacing w:before="0" w:after="0"/>
      </w:pPr>
      <w:r>
        <w:separator/>
      </w:r>
    </w:p>
  </w:endnote>
  <w:endnote w:type="continuationSeparator" w:id="0">
    <w:p w14:paraId="17282810" w14:textId="77777777" w:rsidR="006945E6" w:rsidRDefault="006945E6" w:rsidP="00B565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altName w:val="Segoe UI Semibold"/>
    <w:charset w:val="00"/>
    <w:family w:val="swiss"/>
    <w:pitch w:val="variable"/>
    <w:sig w:usb0="00000001" w:usb1="5000204A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k">
    <w:altName w:val="Arial"/>
    <w:charset w:val="00"/>
    <w:family w:val="swiss"/>
    <w:pitch w:val="variable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BE715" w14:textId="77777777" w:rsidR="00AA6ECF" w:rsidRDefault="00AA6ECF">
    <w:pPr>
      <w:pStyle w:val="af0"/>
    </w:pPr>
  </w:p>
  <w:p w14:paraId="5F6CDF14" w14:textId="77777777" w:rsidR="00AA6ECF" w:rsidRDefault="00AA6EC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jc w:val="center"/>
      <w:tblBorders>
        <w:top w:val="single" w:sz="6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81"/>
      <w:gridCol w:w="4320"/>
      <w:gridCol w:w="1871"/>
    </w:tblGrid>
    <w:tr w:rsidR="00AA6ECF" w14:paraId="7882B614" w14:textId="77777777">
      <w:trPr>
        <w:cantSplit/>
        <w:trHeight w:val="296"/>
        <w:jc w:val="center"/>
      </w:trPr>
      <w:tc>
        <w:tcPr>
          <w:tcW w:w="2881" w:type="dxa"/>
          <w:vAlign w:val="bottom"/>
        </w:tcPr>
        <w:p w14:paraId="792C5DB5" w14:textId="77777777" w:rsidR="00AA6ECF" w:rsidRDefault="00AA6ECF">
          <w:r>
            <w:rPr>
              <w:rFonts w:hint="eastAsia"/>
            </w:rPr>
            <w:t>浙江宇视科技有限公司</w:t>
          </w:r>
        </w:p>
      </w:tc>
      <w:tc>
        <w:tcPr>
          <w:tcW w:w="4320" w:type="dxa"/>
          <w:vAlign w:val="bottom"/>
        </w:tcPr>
        <w:p w14:paraId="3613F133" w14:textId="77777777" w:rsidR="00AA6ECF" w:rsidRDefault="00AA6ECF">
          <w:r>
            <w:rPr>
              <w:rStyle w:val="af7"/>
              <w:color w:val="auto"/>
              <w:sz w:val="20"/>
              <w:u w:val="none"/>
            </w:rPr>
            <w:t>www.</w:t>
          </w:r>
          <w:r>
            <w:rPr>
              <w:rStyle w:val="af7"/>
              <w:rFonts w:hint="eastAsia"/>
              <w:color w:val="auto"/>
              <w:sz w:val="20"/>
              <w:u w:val="none"/>
            </w:rPr>
            <w:t>uniview.com</w:t>
          </w:r>
        </w:p>
      </w:tc>
      <w:tc>
        <w:tcPr>
          <w:tcW w:w="1871" w:type="dxa"/>
          <w:vAlign w:val="bottom"/>
        </w:tcPr>
        <w:p w14:paraId="36190287" w14:textId="77777777" w:rsidR="00AA6ECF" w:rsidRDefault="00AA6ECF">
          <w:r>
            <w:rPr>
              <w:rFonts w:hint="eastAsia"/>
            </w:rPr>
            <w:t>第</w:t>
          </w:r>
          <w:r>
            <w:rPr>
              <w:rFonts w:hint="eastAsia"/>
            </w:rPr>
            <w:t>2</w:t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rPr>
              <w:rFonts w:hint="eastAsia"/>
            </w:rPr>
            <w:t>33</w:t>
          </w:r>
          <w:r>
            <w:rPr>
              <w:rFonts w:hint="eastAsia"/>
            </w:rPr>
            <w:t>页</w:t>
          </w:r>
        </w:p>
      </w:tc>
    </w:tr>
  </w:tbl>
  <w:p w14:paraId="49901094" w14:textId="77777777" w:rsidR="00AA6ECF" w:rsidRDefault="00AA6ECF">
    <w:pPr>
      <w:pStyle w:val="af0"/>
    </w:pPr>
    <w:r>
      <w:tab/>
    </w:r>
  </w:p>
  <w:p w14:paraId="36D8EC96" w14:textId="77777777" w:rsidR="00AA6ECF" w:rsidRDefault="00AA6EC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4090" w14:textId="77777777" w:rsidR="00AA6ECF" w:rsidRDefault="00AA6ECF">
    <w:pPr>
      <w:pStyle w:val="af0"/>
      <w:jc w:val="both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65C2B" w14:textId="77777777" w:rsidR="00AA6ECF" w:rsidRDefault="00AA6ECF">
    <w:pPr>
      <w:pStyle w:val="af0"/>
      <w:pBdr>
        <w:bottom w:val="single" w:sz="6" w:space="1" w:color="auto"/>
      </w:pBdr>
      <w:tabs>
        <w:tab w:val="clear" w:pos="4153"/>
        <w:tab w:val="clear" w:pos="8306"/>
        <w:tab w:val="center" w:pos="5233"/>
        <w:tab w:val="right" w:pos="10466"/>
      </w:tabs>
      <w:jc w:val="right"/>
    </w:pPr>
  </w:p>
  <w:p w14:paraId="579AB25D" w14:textId="77777777" w:rsidR="00AA6ECF" w:rsidRDefault="00AA6ECF">
    <w:pPr>
      <w:pStyle w:val="af0"/>
      <w:tabs>
        <w:tab w:val="clear" w:pos="4153"/>
        <w:tab w:val="clear" w:pos="8306"/>
        <w:tab w:val="center" w:pos="5233"/>
        <w:tab w:val="right" w:pos="10466"/>
      </w:tabs>
      <w:jc w:val="right"/>
    </w:pPr>
    <w:r>
      <w:rPr>
        <w:rFonts w:hint="eastAsia"/>
      </w:rPr>
      <w:t>浙江宇视科技有限公司</w:t>
    </w:r>
    <w:r>
      <w:rPr>
        <w:rFonts w:hint="eastAsia"/>
      </w:rPr>
      <w:tab/>
      <w:t>www.uniview.com</w:t>
    </w:r>
    <w:r>
      <w:rPr>
        <w:b/>
        <w:sz w:val="24"/>
        <w:szCs w:val="24"/>
      </w:rPr>
      <w:tab/>
    </w:r>
    <w:r w:rsidRPr="00B57F79">
      <w:rPr>
        <w:bCs/>
      </w:rPr>
      <w:fldChar w:fldCharType="begin"/>
    </w:r>
    <w:r w:rsidRPr="00B57F79">
      <w:rPr>
        <w:bCs/>
      </w:rPr>
      <w:instrText>PAGE</w:instrText>
    </w:r>
    <w:r w:rsidRPr="00B57F79">
      <w:rPr>
        <w:bCs/>
      </w:rPr>
      <w:fldChar w:fldCharType="separate"/>
    </w:r>
    <w:r w:rsidR="008A082A">
      <w:rPr>
        <w:bCs/>
        <w:noProof/>
      </w:rPr>
      <w:t>5</w:t>
    </w:r>
    <w:r w:rsidRPr="00B57F79">
      <w:rPr>
        <w:bCs/>
      </w:rPr>
      <w:fldChar w:fldCharType="end"/>
    </w:r>
    <w:r w:rsidRPr="00B57F79">
      <w:rPr>
        <w:bCs/>
        <w:lang w:val="zh-CN"/>
      </w:rPr>
      <w:t xml:space="preserve">/ </w:t>
    </w:r>
    <w:r w:rsidRPr="00B57F79">
      <w:rPr>
        <w:bCs/>
      </w:rPr>
      <w:fldChar w:fldCharType="begin"/>
    </w:r>
    <w:r w:rsidRPr="00B57F79">
      <w:rPr>
        <w:bCs/>
      </w:rPr>
      <w:instrText>NUMPAGES</w:instrText>
    </w:r>
    <w:r w:rsidRPr="00B57F79">
      <w:rPr>
        <w:bCs/>
      </w:rPr>
      <w:fldChar w:fldCharType="separate"/>
    </w:r>
    <w:r w:rsidR="008A082A">
      <w:rPr>
        <w:bCs/>
        <w:noProof/>
      </w:rPr>
      <w:t>7</w:t>
    </w:r>
    <w:r w:rsidRPr="00B57F79">
      <w:rPr>
        <w:bCs/>
      </w:rPr>
      <w:fldChar w:fldCharType="end"/>
    </w:r>
  </w:p>
  <w:p w14:paraId="64B98455" w14:textId="77777777" w:rsidR="00AA6ECF" w:rsidRDefault="00AA6EC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DEA8C" w14:textId="77777777" w:rsidR="006945E6" w:rsidRDefault="006945E6" w:rsidP="00B565FE">
      <w:pPr>
        <w:spacing w:before="0" w:after="0"/>
      </w:pPr>
      <w:r>
        <w:separator/>
      </w:r>
    </w:p>
  </w:footnote>
  <w:footnote w:type="continuationSeparator" w:id="0">
    <w:p w14:paraId="003A3943" w14:textId="77777777" w:rsidR="006945E6" w:rsidRDefault="006945E6" w:rsidP="00B565F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2B476" w14:textId="77777777" w:rsidR="00AA6ECF" w:rsidRDefault="00AA6ECF">
    <w:pPr>
      <w:pStyle w:val="af1"/>
    </w:pPr>
  </w:p>
  <w:p w14:paraId="43D1E37D" w14:textId="77777777" w:rsidR="00AA6ECF" w:rsidRDefault="00AA6EC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F2770" w14:textId="77777777" w:rsidR="00AA6ECF" w:rsidRDefault="00AA6ECF">
    <w:r>
      <w:rPr>
        <w:rFonts w:hint="eastAsia"/>
      </w:rPr>
      <w:t>出入口系统</w:t>
    </w:r>
    <w:r>
      <w:rPr>
        <w:rFonts w:hint="eastAsia"/>
      </w:rPr>
      <w:tab/>
    </w:r>
    <w:r>
      <w:rPr>
        <w:rFonts w:hint="eastAsia"/>
      </w:rPr>
      <w:t>工程安装指导书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C15F5" w14:textId="005C9E59" w:rsidR="00AA6ECF" w:rsidRDefault="00AA6ECF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5C7B5AF1" wp14:editId="035CAF9D">
          <wp:extent cx="552450" cy="276225"/>
          <wp:effectExtent l="19050" t="0" r="0" b="0"/>
          <wp:docPr id="4" name="图片 4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 w:rsidR="00253146">
      <w:rPr>
        <w:rFonts w:hint="eastAsia"/>
      </w:rPr>
      <w:t>PK</w:t>
    </w:r>
    <w:r w:rsidR="00253146">
      <w:t>G</w:t>
    </w:r>
    <w:r w:rsidR="008E78D9" w:rsidRPr="008E78D9">
      <w:rPr>
        <w:rFonts w:hint="eastAsia"/>
      </w:rPr>
      <w:t>5501W</w:t>
    </w:r>
    <w:r w:rsidR="008E78D9" w:rsidRPr="008E78D9">
      <w:rPr>
        <w:rFonts w:hint="eastAsia"/>
      </w:rPr>
      <w:t>系列无簧道</w:t>
    </w:r>
    <w:proofErr w:type="gramStart"/>
    <w:r w:rsidR="008E78D9" w:rsidRPr="008E78D9">
      <w:rPr>
        <w:rFonts w:hint="eastAsia"/>
      </w:rPr>
      <w:t>闸快速</w:t>
    </w:r>
    <w:proofErr w:type="gramEnd"/>
    <w:r w:rsidR="008E78D9" w:rsidRPr="008E78D9">
      <w:rPr>
        <w:rFonts w:hint="eastAsia"/>
      </w:rPr>
      <w:t>调试向导</w:t>
    </w:r>
    <w:r w:rsidR="008E78D9" w:rsidRPr="008E78D9">
      <w:rPr>
        <w:rFonts w:hint="eastAsia"/>
      </w:rPr>
      <w:t>V1.0.</w:t>
    </w:r>
    <w:r w:rsidR="008E78D9">
      <w:t>0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731A1" w14:textId="383155DB" w:rsidR="00AA6ECF" w:rsidRDefault="00AA6ECF">
    <w:pPr>
      <w:pBdr>
        <w:bottom w:val="single" w:sz="4" w:space="1" w:color="auto"/>
      </w:pBdr>
      <w:tabs>
        <w:tab w:val="center" w:pos="5233"/>
        <w:tab w:val="right" w:pos="10466"/>
      </w:tabs>
      <w:ind w:left="0"/>
    </w:pPr>
    <w:r>
      <w:rPr>
        <w:noProof/>
      </w:rPr>
      <w:drawing>
        <wp:inline distT="0" distB="0" distL="0" distR="0" wp14:anchorId="15C9C845" wp14:editId="7914B550">
          <wp:extent cx="552450" cy="276225"/>
          <wp:effectExtent l="19050" t="0" r="0" b="0"/>
          <wp:docPr id="24" name="图片 3" descr="C:\Users\f01302\AppData\Local\Temp\notesE97E9E\蓝色英文_unv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3" descr="C:\Users\f01302\AppData\Local\Temp\notesE97E9E\蓝色英文_unv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 w:rsidR="008E78D9" w:rsidRPr="008E78D9">
      <w:rPr>
        <w:rFonts w:hint="eastAsia"/>
      </w:rPr>
      <w:t>PK</w:t>
    </w:r>
    <w:r w:rsidR="00253146">
      <w:t>G</w:t>
    </w:r>
    <w:r w:rsidR="008E78D9" w:rsidRPr="008E78D9">
      <w:rPr>
        <w:rFonts w:hint="eastAsia"/>
      </w:rPr>
      <w:t>5501W</w:t>
    </w:r>
    <w:r w:rsidR="008E78D9" w:rsidRPr="008E78D9">
      <w:rPr>
        <w:rFonts w:hint="eastAsia"/>
      </w:rPr>
      <w:t>系列无簧道</w:t>
    </w:r>
    <w:proofErr w:type="gramStart"/>
    <w:r w:rsidR="008E78D9" w:rsidRPr="008E78D9">
      <w:rPr>
        <w:rFonts w:hint="eastAsia"/>
      </w:rPr>
      <w:t>闸快速</w:t>
    </w:r>
    <w:proofErr w:type="gramEnd"/>
    <w:r w:rsidR="008E78D9" w:rsidRPr="008E78D9">
      <w:rPr>
        <w:rFonts w:hint="eastAsia"/>
      </w:rPr>
      <w:t>调试向导</w:t>
    </w:r>
    <w:r w:rsidR="008E78D9" w:rsidRPr="008E78D9">
      <w:rPr>
        <w:rFonts w:hint="eastAsia"/>
      </w:rPr>
      <w:t>V1.0.</w:t>
    </w:r>
    <w:r w:rsidR="008E78D9">
      <w:t>0</w:t>
    </w:r>
    <w:r>
      <w:rPr>
        <w:rFonts w:hint="eastAsia"/>
      </w:rPr>
      <w:tab/>
    </w:r>
    <w:r>
      <w:rPr>
        <w:rFonts w:hint="eastAsia"/>
      </w:rPr>
      <w:t>内部公开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CE10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3A694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AC609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FC48CB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8F0C94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C0AC6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47671E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E2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7048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77C6893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623308"/>
    <w:multiLevelType w:val="multilevel"/>
    <w:tmpl w:val="01623308"/>
    <w:lvl w:ilvl="0">
      <w:start w:val="1"/>
      <w:numFmt w:val="decimal"/>
      <w:pStyle w:val="4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0451406F"/>
    <w:multiLevelType w:val="singleLevel"/>
    <w:tmpl w:val="0451406F"/>
    <w:lvl w:ilvl="0">
      <w:start w:val="1"/>
      <w:numFmt w:val="decimal"/>
      <w:pStyle w:val="1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2">
    <w:nsid w:val="0F654AD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3">
    <w:nsid w:val="12C94C5B"/>
    <w:multiLevelType w:val="multilevel"/>
    <w:tmpl w:val="0A0265CE"/>
    <w:lvl w:ilvl="0">
      <w:start w:val="1"/>
      <w:numFmt w:val="decimal"/>
      <w:lvlText w:val="(%1)"/>
      <w:lvlJc w:val="left"/>
      <w:pPr>
        <w:tabs>
          <w:tab w:val="num" w:pos="0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2">
      <w:start w:val="1"/>
      <w:numFmt w:val="none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14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</w:abstractNum>
  <w:abstractNum w:abstractNumId="15">
    <w:nsid w:val="16E20C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1CD66DC4"/>
    <w:multiLevelType w:val="multilevel"/>
    <w:tmpl w:val="1CD66DC4"/>
    <w:lvl w:ilvl="0">
      <w:start w:val="1"/>
      <w:numFmt w:val="bullet"/>
      <w:pStyle w:val="a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1D7A1528"/>
    <w:multiLevelType w:val="multilevel"/>
    <w:tmpl w:val="480C44AC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18"/>
        <w:szCs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eastAsia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eastAsia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1559" w:hanging="1559"/>
      </w:pPr>
      <w:rPr>
        <w:rFonts w:hint="eastAsia"/>
      </w:rPr>
    </w:lvl>
  </w:abstractNum>
  <w:abstractNum w:abstractNumId="18">
    <w:nsid w:val="23BC1125"/>
    <w:multiLevelType w:val="multilevel"/>
    <w:tmpl w:val="54FCC1E0"/>
    <w:lvl w:ilvl="0">
      <w:start w:val="1"/>
      <w:numFmt w:val="decimal"/>
      <w:pStyle w:val="10"/>
      <w:suff w:val="nothing"/>
      <w:lvlText w:val="%1 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80"/>
        <w:szCs w:val="48"/>
        <w:vertAlign w:val="baseline"/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35"/>
        <w:szCs w:val="30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pStyle w:val="40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18"/>
        <w:vertAlign w:val="baseline"/>
      </w:rPr>
    </w:lvl>
  </w:abstractNum>
  <w:abstractNum w:abstractNumId="19">
    <w:nsid w:val="2C270F94"/>
    <w:multiLevelType w:val="hybridMultilevel"/>
    <w:tmpl w:val="8B70E8F6"/>
    <w:lvl w:ilvl="0" w:tplc="AEEE4C10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2D8C094F"/>
    <w:multiLevelType w:val="hybridMultilevel"/>
    <w:tmpl w:val="A41EA074"/>
    <w:lvl w:ilvl="0" w:tplc="22C2DE2A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sz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DAC64B2"/>
    <w:multiLevelType w:val="hybridMultilevel"/>
    <w:tmpl w:val="74A4493A"/>
    <w:lvl w:ilvl="0" w:tplc="071E8560">
      <w:start w:val="1"/>
      <w:numFmt w:val="decimalEnclosedCircle"/>
      <w:pStyle w:val="FigureStep"/>
      <w:lvlText w:val="%1"/>
      <w:lvlJc w:val="left"/>
      <w:pPr>
        <w:ind w:left="420" w:hanging="4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89F6B18"/>
    <w:multiLevelType w:val="multilevel"/>
    <w:tmpl w:val="389F6B18"/>
    <w:lvl w:ilvl="0">
      <w:start w:val="1"/>
      <w:numFmt w:val="bullet"/>
      <w:pStyle w:val="a0"/>
      <w:lvlText w:val=""/>
      <w:lvlJc w:val="left"/>
      <w:pPr>
        <w:tabs>
          <w:tab w:val="left" w:pos="704"/>
        </w:tabs>
        <w:ind w:left="7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704"/>
        </w:tabs>
        <w:ind w:left="70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124"/>
        </w:tabs>
        <w:ind w:left="112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544"/>
        </w:tabs>
        <w:ind w:left="1544" w:hanging="420"/>
      </w:pPr>
      <w:rPr>
        <w:rFonts w:ascii="Wingdings" w:hAnsi="Wingdings" w:hint="default"/>
      </w:rPr>
    </w:lvl>
    <w:lvl w:ilvl="4">
      <w:start w:val="1"/>
      <w:numFmt w:val="decimal"/>
      <w:lvlText w:val="（%5）"/>
      <w:lvlJc w:val="left"/>
      <w:pPr>
        <w:tabs>
          <w:tab w:val="left" w:pos="2201"/>
        </w:tabs>
        <w:ind w:left="2201" w:hanging="657"/>
      </w:pPr>
      <w:rPr>
        <w:rFonts w:hint="eastAsia"/>
      </w:rPr>
    </w:lvl>
    <w:lvl w:ilvl="5">
      <w:start w:val="1"/>
      <w:numFmt w:val="decimal"/>
      <w:lvlText w:val="%6、"/>
      <w:lvlJc w:val="left"/>
      <w:pPr>
        <w:tabs>
          <w:tab w:val="left" w:pos="2759"/>
        </w:tabs>
        <w:ind w:left="2759" w:hanging="795"/>
      </w:pPr>
      <w:rPr>
        <w:rFonts w:hint="default"/>
      </w:rPr>
    </w:lvl>
    <w:lvl w:ilvl="6">
      <w:start w:val="1"/>
      <w:numFmt w:val="bullet"/>
      <w:lvlText w:val=""/>
      <w:lvlJc w:val="left"/>
      <w:pPr>
        <w:tabs>
          <w:tab w:val="left" w:pos="2804"/>
        </w:tabs>
        <w:ind w:left="280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224"/>
        </w:tabs>
        <w:ind w:left="322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644"/>
        </w:tabs>
        <w:ind w:left="3644" w:hanging="420"/>
      </w:pPr>
      <w:rPr>
        <w:rFonts w:ascii="Wingdings" w:hAnsi="Wingdings" w:hint="default"/>
      </w:rPr>
    </w:lvl>
  </w:abstractNum>
  <w:abstractNum w:abstractNumId="23">
    <w:nsid w:val="3B4E67DA"/>
    <w:multiLevelType w:val="multilevel"/>
    <w:tmpl w:val="CB1EDB9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utura Bk" w:hAnsi="Futura Bk" w:cs="Arial" w:hint="default"/>
        <w:b w:val="0"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CFF"/>
        <w:sz w:val="48"/>
        <w:szCs w:val="48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1"/>
        <w:szCs w:val="21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1327" w:hanging="448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5">
      <w:start w:val="1"/>
      <w:numFmt w:val="none"/>
      <w:lvlRestart w:val="1"/>
      <w:suff w:val="nothing"/>
      <w:lvlText w:val=""/>
      <w:lvlJc w:val="left"/>
      <w:pPr>
        <w:ind w:left="1327" w:hanging="448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nothing"/>
      <w:lvlText w:val="Table %1%7 "/>
      <w:lvlJc w:val="left"/>
      <w:pPr>
        <w:ind w:left="0" w:firstLine="879"/>
      </w:pPr>
      <w:rPr>
        <w:rFonts w:ascii="Futura Hv" w:eastAsia="宋体" w:hAnsi="Futura Hv" w:hint="default"/>
        <w:b w:val="0"/>
        <w:bCs/>
        <w:i w:val="0"/>
        <w:iCs w:val="0"/>
        <w:caps w:val="0"/>
        <w:strike w:val="0"/>
        <w:dstrike w:val="0"/>
        <w:shadow w:val="0"/>
        <w:emboss w:val="0"/>
        <w:imprint w:val="0"/>
        <w:vanish w:val="0"/>
        <w:color w:val="0066FF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Restart w:val="1"/>
      <w:suff w:val="nothing"/>
      <w:lvlText w:val="Figure %8 "/>
      <w:lvlJc w:val="left"/>
      <w:pPr>
        <w:ind w:left="1327" w:hanging="448"/>
      </w:pPr>
      <w:rPr>
        <w:rFonts w:ascii="Futura Hv" w:hAnsi="Futura Hv" w:hint="default"/>
        <w:color w:val="0066FF"/>
        <w:sz w:val="20"/>
        <w:szCs w:val="20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623"/>
      </w:pPr>
      <w:rPr>
        <w:rFonts w:ascii="Futura Hv" w:hAnsi="Futura Hv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66FF"/>
        <w:sz w:val="20"/>
        <w:szCs w:val="20"/>
        <w:vertAlign w:val="baseline"/>
      </w:rPr>
    </w:lvl>
  </w:abstractNum>
  <w:abstractNum w:abstractNumId="24">
    <w:nsid w:val="3B6F5D4B"/>
    <w:multiLevelType w:val="multilevel"/>
    <w:tmpl w:val="3B6F5D4B"/>
    <w:lvl w:ilvl="0">
      <w:start w:val="1"/>
      <w:numFmt w:val="chineseCountingThousand"/>
      <w:pStyle w:val="a1"/>
      <w:suff w:val="space"/>
      <w:lvlText w:val="第%1章"/>
      <w:lvlJc w:val="left"/>
      <w:pPr>
        <w:ind w:left="851" w:firstLine="0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284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nothing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5">
    <w:nsid w:val="3F630CA6"/>
    <w:multiLevelType w:val="multilevel"/>
    <w:tmpl w:val="3F630CA6"/>
    <w:lvl w:ilvl="0">
      <w:start w:val="1"/>
      <w:numFmt w:val="decimal"/>
      <w:pStyle w:val="a2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7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28">
    <w:nsid w:val="4F537BBA"/>
    <w:multiLevelType w:val="multilevel"/>
    <w:tmpl w:val="4F537BBA"/>
    <w:lvl w:ilvl="0">
      <w:start w:val="1"/>
      <w:numFmt w:val="decimal"/>
      <w:pStyle w:val="11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>
    <w:nsid w:val="5A0248A0"/>
    <w:multiLevelType w:val="multilevel"/>
    <w:tmpl w:val="5A0248A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a3"/>
      <w:lvlText w:val="%1.%2.%3.%4."/>
      <w:lvlJc w:val="left"/>
      <w:pPr>
        <w:tabs>
          <w:tab w:val="left" w:pos="2127"/>
        </w:tabs>
        <w:ind w:left="2127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30">
    <w:nsid w:val="5B784CFB"/>
    <w:multiLevelType w:val="multilevel"/>
    <w:tmpl w:val="5B784CFB"/>
    <w:lvl w:ilvl="0">
      <w:start w:val="1"/>
      <w:numFmt w:val="bullet"/>
      <w:pStyle w:val="a4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31">
    <w:nsid w:val="72265FB4"/>
    <w:multiLevelType w:val="hybridMultilevel"/>
    <w:tmpl w:val="73364642"/>
    <w:lvl w:ilvl="0" w:tplc="A16C197A">
      <w:start w:val="1"/>
      <w:numFmt w:val="decimalEnclosedCircle"/>
      <w:lvlText w:val="%1"/>
      <w:lvlJc w:val="left"/>
      <w:pPr>
        <w:ind w:left="984" w:hanging="360"/>
      </w:pPr>
      <w:rPr>
        <w:rFonts w:ascii="宋体" w:hAnsi="宋体" w:hint="default"/>
      </w:rPr>
    </w:lvl>
    <w:lvl w:ilvl="1" w:tplc="04090003" w:tentative="1">
      <w:start w:val="1"/>
      <w:numFmt w:val="lowerLetter"/>
      <w:lvlText w:val="%2)"/>
      <w:lvlJc w:val="left"/>
      <w:pPr>
        <w:ind w:left="1464" w:hanging="420"/>
      </w:pPr>
    </w:lvl>
    <w:lvl w:ilvl="2" w:tplc="04090005" w:tentative="1">
      <w:start w:val="1"/>
      <w:numFmt w:val="lowerRoman"/>
      <w:lvlText w:val="%3."/>
      <w:lvlJc w:val="right"/>
      <w:pPr>
        <w:ind w:left="1884" w:hanging="420"/>
      </w:pPr>
    </w:lvl>
    <w:lvl w:ilvl="3" w:tplc="04090001" w:tentative="1">
      <w:start w:val="1"/>
      <w:numFmt w:val="decimal"/>
      <w:lvlText w:val="%4."/>
      <w:lvlJc w:val="left"/>
      <w:pPr>
        <w:ind w:left="2304" w:hanging="420"/>
      </w:pPr>
    </w:lvl>
    <w:lvl w:ilvl="4" w:tplc="04090003" w:tentative="1">
      <w:start w:val="1"/>
      <w:numFmt w:val="lowerLetter"/>
      <w:lvlText w:val="%5)"/>
      <w:lvlJc w:val="left"/>
      <w:pPr>
        <w:ind w:left="2724" w:hanging="420"/>
      </w:pPr>
    </w:lvl>
    <w:lvl w:ilvl="5" w:tplc="04090005" w:tentative="1">
      <w:start w:val="1"/>
      <w:numFmt w:val="lowerRoman"/>
      <w:lvlText w:val="%6."/>
      <w:lvlJc w:val="right"/>
      <w:pPr>
        <w:ind w:left="3144" w:hanging="420"/>
      </w:pPr>
    </w:lvl>
    <w:lvl w:ilvl="6" w:tplc="04090001" w:tentative="1">
      <w:start w:val="1"/>
      <w:numFmt w:val="decimal"/>
      <w:lvlText w:val="%7."/>
      <w:lvlJc w:val="left"/>
      <w:pPr>
        <w:ind w:left="3564" w:hanging="420"/>
      </w:pPr>
    </w:lvl>
    <w:lvl w:ilvl="7" w:tplc="04090003" w:tentative="1">
      <w:start w:val="1"/>
      <w:numFmt w:val="lowerLetter"/>
      <w:lvlText w:val="%8)"/>
      <w:lvlJc w:val="left"/>
      <w:pPr>
        <w:ind w:left="3984" w:hanging="420"/>
      </w:pPr>
    </w:lvl>
    <w:lvl w:ilvl="8" w:tplc="04090005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32">
    <w:nsid w:val="7755585C"/>
    <w:multiLevelType w:val="multilevel"/>
    <w:tmpl w:val="2ACC4566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447"/>
      </w:pPr>
      <w:rPr>
        <w:rFonts w:ascii="Futura Hv" w:hAnsi="Futura Hv" w:hint="default"/>
        <w:b w:val="0"/>
        <w:i w:val="0"/>
        <w:color w:val="0066FF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17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2">
      <w:start w:val="1"/>
      <w:numFmt w:val="lowerRoman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33">
    <w:nsid w:val="7C5171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2"/>
  </w:num>
  <w:num w:numId="6">
    <w:abstractNumId w:val="28"/>
  </w:num>
  <w:num w:numId="7">
    <w:abstractNumId w:val="16"/>
  </w:num>
  <w:num w:numId="8">
    <w:abstractNumId w:val="30"/>
  </w:num>
  <w:num w:numId="9">
    <w:abstractNumId w:val="25"/>
  </w:num>
  <w:num w:numId="10">
    <w:abstractNumId w:val="10"/>
  </w:num>
  <w:num w:numId="11">
    <w:abstractNumId w:val="21"/>
    <w:lvlOverride w:ilvl="0">
      <w:startOverride w:val="1"/>
    </w:lvlOverride>
  </w:num>
  <w:num w:numId="12">
    <w:abstractNumId w:val="11"/>
  </w:num>
  <w:num w:numId="13">
    <w:abstractNumId w:val="27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4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8"/>
  </w:num>
  <w:num w:numId="19">
    <w:abstractNumId w:val="23"/>
  </w:num>
  <w:num w:numId="20">
    <w:abstractNumId w:val="1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17"/>
  </w:num>
  <w:num w:numId="34">
    <w:abstractNumId w:val="15"/>
  </w:num>
  <w:num w:numId="35">
    <w:abstractNumId w:val="33"/>
  </w:num>
  <w:num w:numId="36">
    <w:abstractNumId w:val="12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</w:num>
  <w:num w:numId="43">
    <w:abstractNumId w:val="31"/>
  </w:num>
  <w:num w:numId="44">
    <w:abstractNumId w:val="19"/>
  </w:num>
  <w:num w:numId="45">
    <w:abstractNumId w:val="21"/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attachedTemplate r:id="rId1"/>
  <w:linkStyles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F2"/>
    <w:rsid w:val="00000744"/>
    <w:rsid w:val="00000758"/>
    <w:rsid w:val="00000D78"/>
    <w:rsid w:val="00001F7B"/>
    <w:rsid w:val="0000269A"/>
    <w:rsid w:val="0000314C"/>
    <w:rsid w:val="00003202"/>
    <w:rsid w:val="0000324D"/>
    <w:rsid w:val="00003304"/>
    <w:rsid w:val="000038E7"/>
    <w:rsid w:val="000039D3"/>
    <w:rsid w:val="00003CC8"/>
    <w:rsid w:val="00003D10"/>
    <w:rsid w:val="000044D7"/>
    <w:rsid w:val="00004635"/>
    <w:rsid w:val="00004774"/>
    <w:rsid w:val="00004B58"/>
    <w:rsid w:val="00004EB3"/>
    <w:rsid w:val="000050EA"/>
    <w:rsid w:val="00005190"/>
    <w:rsid w:val="0000680D"/>
    <w:rsid w:val="00006C44"/>
    <w:rsid w:val="00006D58"/>
    <w:rsid w:val="00006DEC"/>
    <w:rsid w:val="00006E9D"/>
    <w:rsid w:val="00007237"/>
    <w:rsid w:val="000073F0"/>
    <w:rsid w:val="00007791"/>
    <w:rsid w:val="00007BB2"/>
    <w:rsid w:val="00007C2B"/>
    <w:rsid w:val="00007C6A"/>
    <w:rsid w:val="00010224"/>
    <w:rsid w:val="0001180C"/>
    <w:rsid w:val="00011886"/>
    <w:rsid w:val="00011993"/>
    <w:rsid w:val="00011C51"/>
    <w:rsid w:val="00012487"/>
    <w:rsid w:val="00012C80"/>
    <w:rsid w:val="00012CCF"/>
    <w:rsid w:val="00012DE8"/>
    <w:rsid w:val="00012E27"/>
    <w:rsid w:val="00013C8F"/>
    <w:rsid w:val="00013D7C"/>
    <w:rsid w:val="00014362"/>
    <w:rsid w:val="000145A4"/>
    <w:rsid w:val="000146F1"/>
    <w:rsid w:val="0001478F"/>
    <w:rsid w:val="00014816"/>
    <w:rsid w:val="000149D2"/>
    <w:rsid w:val="000149F5"/>
    <w:rsid w:val="00014B18"/>
    <w:rsid w:val="00014D67"/>
    <w:rsid w:val="0001533B"/>
    <w:rsid w:val="00015417"/>
    <w:rsid w:val="000155EB"/>
    <w:rsid w:val="000156EF"/>
    <w:rsid w:val="00016113"/>
    <w:rsid w:val="00016336"/>
    <w:rsid w:val="000163C6"/>
    <w:rsid w:val="0001701E"/>
    <w:rsid w:val="0001715A"/>
    <w:rsid w:val="00017957"/>
    <w:rsid w:val="00017A70"/>
    <w:rsid w:val="00017AB9"/>
    <w:rsid w:val="00017F45"/>
    <w:rsid w:val="00020951"/>
    <w:rsid w:val="00020D0B"/>
    <w:rsid w:val="00020D94"/>
    <w:rsid w:val="00021457"/>
    <w:rsid w:val="00021D92"/>
    <w:rsid w:val="0002221D"/>
    <w:rsid w:val="0002222B"/>
    <w:rsid w:val="000224FE"/>
    <w:rsid w:val="00022784"/>
    <w:rsid w:val="00022CA4"/>
    <w:rsid w:val="00022FB7"/>
    <w:rsid w:val="0002305A"/>
    <w:rsid w:val="00023115"/>
    <w:rsid w:val="00023208"/>
    <w:rsid w:val="000232D8"/>
    <w:rsid w:val="000234C7"/>
    <w:rsid w:val="0002358C"/>
    <w:rsid w:val="0002367C"/>
    <w:rsid w:val="00023B06"/>
    <w:rsid w:val="00023E45"/>
    <w:rsid w:val="000243A9"/>
    <w:rsid w:val="000244FD"/>
    <w:rsid w:val="00024B4D"/>
    <w:rsid w:val="00025093"/>
    <w:rsid w:val="000251C3"/>
    <w:rsid w:val="0002533D"/>
    <w:rsid w:val="00025563"/>
    <w:rsid w:val="00025AA5"/>
    <w:rsid w:val="00025E0B"/>
    <w:rsid w:val="00026611"/>
    <w:rsid w:val="0002662D"/>
    <w:rsid w:val="000266D0"/>
    <w:rsid w:val="000267D5"/>
    <w:rsid w:val="00026E27"/>
    <w:rsid w:val="00026F48"/>
    <w:rsid w:val="00027024"/>
    <w:rsid w:val="000271D8"/>
    <w:rsid w:val="000271F0"/>
    <w:rsid w:val="00027C1B"/>
    <w:rsid w:val="00027F4B"/>
    <w:rsid w:val="0003038E"/>
    <w:rsid w:val="0003047D"/>
    <w:rsid w:val="0003055F"/>
    <w:rsid w:val="000305BC"/>
    <w:rsid w:val="000307D4"/>
    <w:rsid w:val="000309CC"/>
    <w:rsid w:val="000309D7"/>
    <w:rsid w:val="00030B81"/>
    <w:rsid w:val="00030BDF"/>
    <w:rsid w:val="00030C41"/>
    <w:rsid w:val="00030CDA"/>
    <w:rsid w:val="00030F35"/>
    <w:rsid w:val="00031087"/>
    <w:rsid w:val="00031526"/>
    <w:rsid w:val="0003162F"/>
    <w:rsid w:val="000319BD"/>
    <w:rsid w:val="00031A3E"/>
    <w:rsid w:val="00031B92"/>
    <w:rsid w:val="00031E22"/>
    <w:rsid w:val="00032017"/>
    <w:rsid w:val="000322D3"/>
    <w:rsid w:val="00032DBF"/>
    <w:rsid w:val="00033033"/>
    <w:rsid w:val="000336CF"/>
    <w:rsid w:val="00033A34"/>
    <w:rsid w:val="00033AF6"/>
    <w:rsid w:val="00033FF3"/>
    <w:rsid w:val="000343C7"/>
    <w:rsid w:val="00034FD2"/>
    <w:rsid w:val="0003557D"/>
    <w:rsid w:val="00035715"/>
    <w:rsid w:val="000358C4"/>
    <w:rsid w:val="00036336"/>
    <w:rsid w:val="00036EC4"/>
    <w:rsid w:val="00037010"/>
    <w:rsid w:val="000378A5"/>
    <w:rsid w:val="00037944"/>
    <w:rsid w:val="00037AD3"/>
    <w:rsid w:val="00037B53"/>
    <w:rsid w:val="00037CAF"/>
    <w:rsid w:val="00040026"/>
    <w:rsid w:val="000400B8"/>
    <w:rsid w:val="00040247"/>
    <w:rsid w:val="00040360"/>
    <w:rsid w:val="000408FD"/>
    <w:rsid w:val="000409FA"/>
    <w:rsid w:val="00040C16"/>
    <w:rsid w:val="00040D24"/>
    <w:rsid w:val="00040D82"/>
    <w:rsid w:val="00041209"/>
    <w:rsid w:val="00041A5E"/>
    <w:rsid w:val="00041EA7"/>
    <w:rsid w:val="00041F04"/>
    <w:rsid w:val="0004237A"/>
    <w:rsid w:val="00042400"/>
    <w:rsid w:val="000427EF"/>
    <w:rsid w:val="00042914"/>
    <w:rsid w:val="00042D0B"/>
    <w:rsid w:val="00042F00"/>
    <w:rsid w:val="000431A6"/>
    <w:rsid w:val="00043305"/>
    <w:rsid w:val="000433B8"/>
    <w:rsid w:val="000437C8"/>
    <w:rsid w:val="00043963"/>
    <w:rsid w:val="000440EB"/>
    <w:rsid w:val="000441F7"/>
    <w:rsid w:val="0004468B"/>
    <w:rsid w:val="000449E4"/>
    <w:rsid w:val="00044B09"/>
    <w:rsid w:val="000455E3"/>
    <w:rsid w:val="00045664"/>
    <w:rsid w:val="000456B4"/>
    <w:rsid w:val="00045B6A"/>
    <w:rsid w:val="000463DC"/>
    <w:rsid w:val="000464FE"/>
    <w:rsid w:val="0004663C"/>
    <w:rsid w:val="00046F66"/>
    <w:rsid w:val="00047176"/>
    <w:rsid w:val="0004743E"/>
    <w:rsid w:val="000475C1"/>
    <w:rsid w:val="0004786D"/>
    <w:rsid w:val="00047CA0"/>
    <w:rsid w:val="00047D2B"/>
    <w:rsid w:val="00047D93"/>
    <w:rsid w:val="00047E27"/>
    <w:rsid w:val="00047ECF"/>
    <w:rsid w:val="0005032E"/>
    <w:rsid w:val="00050808"/>
    <w:rsid w:val="00050C04"/>
    <w:rsid w:val="00050D53"/>
    <w:rsid w:val="00051306"/>
    <w:rsid w:val="00051B92"/>
    <w:rsid w:val="00052086"/>
    <w:rsid w:val="00052092"/>
    <w:rsid w:val="00052164"/>
    <w:rsid w:val="000525B9"/>
    <w:rsid w:val="00052981"/>
    <w:rsid w:val="00052A4B"/>
    <w:rsid w:val="00052A50"/>
    <w:rsid w:val="000531A6"/>
    <w:rsid w:val="000533C0"/>
    <w:rsid w:val="00053442"/>
    <w:rsid w:val="00053464"/>
    <w:rsid w:val="00053489"/>
    <w:rsid w:val="000536BD"/>
    <w:rsid w:val="00053EB0"/>
    <w:rsid w:val="0005425D"/>
    <w:rsid w:val="000544AE"/>
    <w:rsid w:val="000549AD"/>
    <w:rsid w:val="00054C46"/>
    <w:rsid w:val="000550AF"/>
    <w:rsid w:val="00055BC9"/>
    <w:rsid w:val="00055C97"/>
    <w:rsid w:val="0005621D"/>
    <w:rsid w:val="00056348"/>
    <w:rsid w:val="0005643A"/>
    <w:rsid w:val="00056A29"/>
    <w:rsid w:val="00056DB9"/>
    <w:rsid w:val="00056DE2"/>
    <w:rsid w:val="00056E19"/>
    <w:rsid w:val="00056E7A"/>
    <w:rsid w:val="000571AC"/>
    <w:rsid w:val="00057512"/>
    <w:rsid w:val="000577D7"/>
    <w:rsid w:val="00057BAC"/>
    <w:rsid w:val="00057D45"/>
    <w:rsid w:val="00057EE8"/>
    <w:rsid w:val="00060495"/>
    <w:rsid w:val="000609E2"/>
    <w:rsid w:val="00060B0B"/>
    <w:rsid w:val="00060D4D"/>
    <w:rsid w:val="00061184"/>
    <w:rsid w:val="00061952"/>
    <w:rsid w:val="00062356"/>
    <w:rsid w:val="0006252E"/>
    <w:rsid w:val="000626E6"/>
    <w:rsid w:val="00062CC0"/>
    <w:rsid w:val="0006355A"/>
    <w:rsid w:val="00063619"/>
    <w:rsid w:val="00063918"/>
    <w:rsid w:val="00063BFB"/>
    <w:rsid w:val="00064161"/>
    <w:rsid w:val="00064202"/>
    <w:rsid w:val="0006429D"/>
    <w:rsid w:val="0006480A"/>
    <w:rsid w:val="00064C26"/>
    <w:rsid w:val="000650C4"/>
    <w:rsid w:val="000650DF"/>
    <w:rsid w:val="000653CF"/>
    <w:rsid w:val="00065835"/>
    <w:rsid w:val="00065B64"/>
    <w:rsid w:val="00066A6C"/>
    <w:rsid w:val="00066BEF"/>
    <w:rsid w:val="00066C69"/>
    <w:rsid w:val="00066D26"/>
    <w:rsid w:val="00067164"/>
    <w:rsid w:val="0006727F"/>
    <w:rsid w:val="0006740B"/>
    <w:rsid w:val="00067E46"/>
    <w:rsid w:val="00070786"/>
    <w:rsid w:val="0007099E"/>
    <w:rsid w:val="00070B20"/>
    <w:rsid w:val="0007116D"/>
    <w:rsid w:val="000711D4"/>
    <w:rsid w:val="00071803"/>
    <w:rsid w:val="00071857"/>
    <w:rsid w:val="0007199C"/>
    <w:rsid w:val="000719D4"/>
    <w:rsid w:val="00071B69"/>
    <w:rsid w:val="00071EC0"/>
    <w:rsid w:val="00071F02"/>
    <w:rsid w:val="000721AB"/>
    <w:rsid w:val="000721D1"/>
    <w:rsid w:val="00072354"/>
    <w:rsid w:val="000725E7"/>
    <w:rsid w:val="000729BF"/>
    <w:rsid w:val="00072B4C"/>
    <w:rsid w:val="00072D8C"/>
    <w:rsid w:val="00072F45"/>
    <w:rsid w:val="00072FD7"/>
    <w:rsid w:val="00073066"/>
    <w:rsid w:val="0007373A"/>
    <w:rsid w:val="000738A8"/>
    <w:rsid w:val="00073AC0"/>
    <w:rsid w:val="00073D75"/>
    <w:rsid w:val="00073F77"/>
    <w:rsid w:val="0007498A"/>
    <w:rsid w:val="00074A31"/>
    <w:rsid w:val="00074E72"/>
    <w:rsid w:val="000750E0"/>
    <w:rsid w:val="00075AB1"/>
    <w:rsid w:val="00075DD7"/>
    <w:rsid w:val="00076196"/>
    <w:rsid w:val="00076C56"/>
    <w:rsid w:val="00076CB9"/>
    <w:rsid w:val="00076FC2"/>
    <w:rsid w:val="000771F2"/>
    <w:rsid w:val="000772CF"/>
    <w:rsid w:val="00077A62"/>
    <w:rsid w:val="00077C88"/>
    <w:rsid w:val="00080149"/>
    <w:rsid w:val="00080220"/>
    <w:rsid w:val="00080617"/>
    <w:rsid w:val="00080627"/>
    <w:rsid w:val="000809ED"/>
    <w:rsid w:val="00080B59"/>
    <w:rsid w:val="00080B80"/>
    <w:rsid w:val="00080D48"/>
    <w:rsid w:val="000813D7"/>
    <w:rsid w:val="000815AF"/>
    <w:rsid w:val="00081646"/>
    <w:rsid w:val="00081A38"/>
    <w:rsid w:val="00081ADB"/>
    <w:rsid w:val="000821A5"/>
    <w:rsid w:val="00082771"/>
    <w:rsid w:val="00083345"/>
    <w:rsid w:val="000834CC"/>
    <w:rsid w:val="000838B2"/>
    <w:rsid w:val="00083962"/>
    <w:rsid w:val="00083AEB"/>
    <w:rsid w:val="00083B1A"/>
    <w:rsid w:val="00083B20"/>
    <w:rsid w:val="00083DA2"/>
    <w:rsid w:val="00083FBE"/>
    <w:rsid w:val="000840DF"/>
    <w:rsid w:val="00084332"/>
    <w:rsid w:val="00084688"/>
    <w:rsid w:val="00084855"/>
    <w:rsid w:val="0008485B"/>
    <w:rsid w:val="00084C7A"/>
    <w:rsid w:val="00084CA8"/>
    <w:rsid w:val="0008533B"/>
    <w:rsid w:val="00085EBA"/>
    <w:rsid w:val="000862F1"/>
    <w:rsid w:val="00086667"/>
    <w:rsid w:val="0008683E"/>
    <w:rsid w:val="000868C9"/>
    <w:rsid w:val="00086C46"/>
    <w:rsid w:val="00086C4B"/>
    <w:rsid w:val="00087186"/>
    <w:rsid w:val="00087A38"/>
    <w:rsid w:val="00087B13"/>
    <w:rsid w:val="00087C71"/>
    <w:rsid w:val="00087EDC"/>
    <w:rsid w:val="000900A8"/>
    <w:rsid w:val="00090276"/>
    <w:rsid w:val="000903B6"/>
    <w:rsid w:val="000909D3"/>
    <w:rsid w:val="00090A6E"/>
    <w:rsid w:val="00090C0A"/>
    <w:rsid w:val="00090C7C"/>
    <w:rsid w:val="00090ECF"/>
    <w:rsid w:val="0009128B"/>
    <w:rsid w:val="0009137D"/>
    <w:rsid w:val="00091A4F"/>
    <w:rsid w:val="00091D6B"/>
    <w:rsid w:val="00091E03"/>
    <w:rsid w:val="00092470"/>
    <w:rsid w:val="0009287A"/>
    <w:rsid w:val="0009294C"/>
    <w:rsid w:val="00093006"/>
    <w:rsid w:val="0009339A"/>
    <w:rsid w:val="00093AC1"/>
    <w:rsid w:val="00094264"/>
    <w:rsid w:val="000945B3"/>
    <w:rsid w:val="0009496E"/>
    <w:rsid w:val="00094D17"/>
    <w:rsid w:val="000951FF"/>
    <w:rsid w:val="00095774"/>
    <w:rsid w:val="00095DFF"/>
    <w:rsid w:val="00096109"/>
    <w:rsid w:val="000962C8"/>
    <w:rsid w:val="0009631D"/>
    <w:rsid w:val="0009635A"/>
    <w:rsid w:val="000965FD"/>
    <w:rsid w:val="00096717"/>
    <w:rsid w:val="00096A15"/>
    <w:rsid w:val="00096A3C"/>
    <w:rsid w:val="00096FB0"/>
    <w:rsid w:val="000970D6"/>
    <w:rsid w:val="000972CD"/>
    <w:rsid w:val="000976CF"/>
    <w:rsid w:val="000979E8"/>
    <w:rsid w:val="000A048A"/>
    <w:rsid w:val="000A0816"/>
    <w:rsid w:val="000A0B56"/>
    <w:rsid w:val="000A0E15"/>
    <w:rsid w:val="000A139D"/>
    <w:rsid w:val="000A1401"/>
    <w:rsid w:val="000A22FC"/>
    <w:rsid w:val="000A25E8"/>
    <w:rsid w:val="000A2678"/>
    <w:rsid w:val="000A2971"/>
    <w:rsid w:val="000A2EF7"/>
    <w:rsid w:val="000A3068"/>
    <w:rsid w:val="000A3322"/>
    <w:rsid w:val="000A3396"/>
    <w:rsid w:val="000A351E"/>
    <w:rsid w:val="000A35B2"/>
    <w:rsid w:val="000A3749"/>
    <w:rsid w:val="000A3C88"/>
    <w:rsid w:val="000A4040"/>
    <w:rsid w:val="000A42E8"/>
    <w:rsid w:val="000A4718"/>
    <w:rsid w:val="000A4E8B"/>
    <w:rsid w:val="000A4F93"/>
    <w:rsid w:val="000A515B"/>
    <w:rsid w:val="000A523F"/>
    <w:rsid w:val="000A5695"/>
    <w:rsid w:val="000A595B"/>
    <w:rsid w:val="000A5E8A"/>
    <w:rsid w:val="000A63FC"/>
    <w:rsid w:val="000A64D3"/>
    <w:rsid w:val="000A67E2"/>
    <w:rsid w:val="000A6CA0"/>
    <w:rsid w:val="000A6EDA"/>
    <w:rsid w:val="000A77BB"/>
    <w:rsid w:val="000A792E"/>
    <w:rsid w:val="000A79AB"/>
    <w:rsid w:val="000B082C"/>
    <w:rsid w:val="000B15AB"/>
    <w:rsid w:val="000B1A62"/>
    <w:rsid w:val="000B20EE"/>
    <w:rsid w:val="000B21B5"/>
    <w:rsid w:val="000B2860"/>
    <w:rsid w:val="000B28BD"/>
    <w:rsid w:val="000B2D61"/>
    <w:rsid w:val="000B2D90"/>
    <w:rsid w:val="000B2E03"/>
    <w:rsid w:val="000B3530"/>
    <w:rsid w:val="000B3ECF"/>
    <w:rsid w:val="000B409C"/>
    <w:rsid w:val="000B43AF"/>
    <w:rsid w:val="000B464D"/>
    <w:rsid w:val="000B4743"/>
    <w:rsid w:val="000B4CBA"/>
    <w:rsid w:val="000B50E2"/>
    <w:rsid w:val="000B5A06"/>
    <w:rsid w:val="000B5A97"/>
    <w:rsid w:val="000B5DE8"/>
    <w:rsid w:val="000B602A"/>
    <w:rsid w:val="000B6670"/>
    <w:rsid w:val="000B7610"/>
    <w:rsid w:val="000B7DD0"/>
    <w:rsid w:val="000B7F1A"/>
    <w:rsid w:val="000B7F8B"/>
    <w:rsid w:val="000C050C"/>
    <w:rsid w:val="000C0774"/>
    <w:rsid w:val="000C0A7F"/>
    <w:rsid w:val="000C0CED"/>
    <w:rsid w:val="000C0DE3"/>
    <w:rsid w:val="000C0E53"/>
    <w:rsid w:val="000C0FB5"/>
    <w:rsid w:val="000C13E7"/>
    <w:rsid w:val="000C13FE"/>
    <w:rsid w:val="000C1582"/>
    <w:rsid w:val="000C161E"/>
    <w:rsid w:val="000C1C15"/>
    <w:rsid w:val="000C2471"/>
    <w:rsid w:val="000C298A"/>
    <w:rsid w:val="000C2BA8"/>
    <w:rsid w:val="000C2ED4"/>
    <w:rsid w:val="000C3163"/>
    <w:rsid w:val="000C3353"/>
    <w:rsid w:val="000C349F"/>
    <w:rsid w:val="000C372E"/>
    <w:rsid w:val="000C4204"/>
    <w:rsid w:val="000C4304"/>
    <w:rsid w:val="000C4321"/>
    <w:rsid w:val="000C4A58"/>
    <w:rsid w:val="000C5160"/>
    <w:rsid w:val="000C5A94"/>
    <w:rsid w:val="000C5D9A"/>
    <w:rsid w:val="000C5E0C"/>
    <w:rsid w:val="000C6491"/>
    <w:rsid w:val="000C650A"/>
    <w:rsid w:val="000C694F"/>
    <w:rsid w:val="000C6A32"/>
    <w:rsid w:val="000C6E45"/>
    <w:rsid w:val="000C6F1E"/>
    <w:rsid w:val="000C6F3B"/>
    <w:rsid w:val="000C72B6"/>
    <w:rsid w:val="000C73AC"/>
    <w:rsid w:val="000C74B1"/>
    <w:rsid w:val="000C76DA"/>
    <w:rsid w:val="000C7A87"/>
    <w:rsid w:val="000C7BB2"/>
    <w:rsid w:val="000C7EE7"/>
    <w:rsid w:val="000D086F"/>
    <w:rsid w:val="000D0CF1"/>
    <w:rsid w:val="000D0E1B"/>
    <w:rsid w:val="000D0F37"/>
    <w:rsid w:val="000D137D"/>
    <w:rsid w:val="000D16DC"/>
    <w:rsid w:val="000D1959"/>
    <w:rsid w:val="000D1A0F"/>
    <w:rsid w:val="000D1C20"/>
    <w:rsid w:val="000D1C9D"/>
    <w:rsid w:val="000D200D"/>
    <w:rsid w:val="000D296B"/>
    <w:rsid w:val="000D304A"/>
    <w:rsid w:val="000D37DD"/>
    <w:rsid w:val="000D4005"/>
    <w:rsid w:val="000D4078"/>
    <w:rsid w:val="000D40E6"/>
    <w:rsid w:val="000D4843"/>
    <w:rsid w:val="000D49F9"/>
    <w:rsid w:val="000D4BE2"/>
    <w:rsid w:val="000D4C0E"/>
    <w:rsid w:val="000D4C29"/>
    <w:rsid w:val="000D4ED8"/>
    <w:rsid w:val="000D53CD"/>
    <w:rsid w:val="000D54DB"/>
    <w:rsid w:val="000D59D8"/>
    <w:rsid w:val="000D62C4"/>
    <w:rsid w:val="000D6420"/>
    <w:rsid w:val="000D6532"/>
    <w:rsid w:val="000D66A8"/>
    <w:rsid w:val="000D677C"/>
    <w:rsid w:val="000D682C"/>
    <w:rsid w:val="000D6F54"/>
    <w:rsid w:val="000D7120"/>
    <w:rsid w:val="000D7185"/>
    <w:rsid w:val="000D719C"/>
    <w:rsid w:val="000D77CD"/>
    <w:rsid w:val="000D7818"/>
    <w:rsid w:val="000D7C50"/>
    <w:rsid w:val="000D7DA3"/>
    <w:rsid w:val="000D7E15"/>
    <w:rsid w:val="000D7ED3"/>
    <w:rsid w:val="000D7F8E"/>
    <w:rsid w:val="000D7FDC"/>
    <w:rsid w:val="000E06BC"/>
    <w:rsid w:val="000E096B"/>
    <w:rsid w:val="000E0A8B"/>
    <w:rsid w:val="000E14C6"/>
    <w:rsid w:val="000E1A4E"/>
    <w:rsid w:val="000E1C67"/>
    <w:rsid w:val="000E255C"/>
    <w:rsid w:val="000E28A1"/>
    <w:rsid w:val="000E2FBD"/>
    <w:rsid w:val="000E345C"/>
    <w:rsid w:val="000E40DE"/>
    <w:rsid w:val="000E48E7"/>
    <w:rsid w:val="000E4ACF"/>
    <w:rsid w:val="000E510D"/>
    <w:rsid w:val="000E56AD"/>
    <w:rsid w:val="000E57D0"/>
    <w:rsid w:val="000E5B8B"/>
    <w:rsid w:val="000E61ED"/>
    <w:rsid w:val="000E63CE"/>
    <w:rsid w:val="000E64B4"/>
    <w:rsid w:val="000E6693"/>
    <w:rsid w:val="000E66A2"/>
    <w:rsid w:val="000E678F"/>
    <w:rsid w:val="000E6E4D"/>
    <w:rsid w:val="000E7A1B"/>
    <w:rsid w:val="000E7AF7"/>
    <w:rsid w:val="000E7CF0"/>
    <w:rsid w:val="000F024B"/>
    <w:rsid w:val="000F0437"/>
    <w:rsid w:val="000F06C9"/>
    <w:rsid w:val="000F07CD"/>
    <w:rsid w:val="000F0A16"/>
    <w:rsid w:val="000F1342"/>
    <w:rsid w:val="000F14EC"/>
    <w:rsid w:val="000F16D6"/>
    <w:rsid w:val="000F1B53"/>
    <w:rsid w:val="000F1B68"/>
    <w:rsid w:val="000F1D99"/>
    <w:rsid w:val="000F27DE"/>
    <w:rsid w:val="000F2B50"/>
    <w:rsid w:val="000F2D68"/>
    <w:rsid w:val="000F3395"/>
    <w:rsid w:val="000F36FD"/>
    <w:rsid w:val="000F38E3"/>
    <w:rsid w:val="000F4308"/>
    <w:rsid w:val="000F4496"/>
    <w:rsid w:val="000F4875"/>
    <w:rsid w:val="000F4876"/>
    <w:rsid w:val="000F5324"/>
    <w:rsid w:val="000F57B0"/>
    <w:rsid w:val="000F58E3"/>
    <w:rsid w:val="000F5CD4"/>
    <w:rsid w:val="000F5E99"/>
    <w:rsid w:val="000F638A"/>
    <w:rsid w:val="000F6A67"/>
    <w:rsid w:val="000F71C8"/>
    <w:rsid w:val="000F7C2F"/>
    <w:rsid w:val="0010046F"/>
    <w:rsid w:val="00100700"/>
    <w:rsid w:val="00100831"/>
    <w:rsid w:val="00100B8B"/>
    <w:rsid w:val="00100BCB"/>
    <w:rsid w:val="00100BF4"/>
    <w:rsid w:val="00100CC2"/>
    <w:rsid w:val="00100D7A"/>
    <w:rsid w:val="00100F52"/>
    <w:rsid w:val="00100FBA"/>
    <w:rsid w:val="00101082"/>
    <w:rsid w:val="0010162B"/>
    <w:rsid w:val="0010181B"/>
    <w:rsid w:val="00101EC6"/>
    <w:rsid w:val="00102627"/>
    <w:rsid w:val="00102A28"/>
    <w:rsid w:val="00102C38"/>
    <w:rsid w:val="00102D1A"/>
    <w:rsid w:val="00102D29"/>
    <w:rsid w:val="00103B14"/>
    <w:rsid w:val="00103C54"/>
    <w:rsid w:val="0010446B"/>
    <w:rsid w:val="00104487"/>
    <w:rsid w:val="0010474F"/>
    <w:rsid w:val="00104816"/>
    <w:rsid w:val="00104D45"/>
    <w:rsid w:val="00104F08"/>
    <w:rsid w:val="00105318"/>
    <w:rsid w:val="001055F4"/>
    <w:rsid w:val="00105B2B"/>
    <w:rsid w:val="00105DED"/>
    <w:rsid w:val="00105EF5"/>
    <w:rsid w:val="001060D1"/>
    <w:rsid w:val="001064A8"/>
    <w:rsid w:val="0010663B"/>
    <w:rsid w:val="00106A3B"/>
    <w:rsid w:val="00106E13"/>
    <w:rsid w:val="00106F5D"/>
    <w:rsid w:val="00107599"/>
    <w:rsid w:val="00107979"/>
    <w:rsid w:val="00107A23"/>
    <w:rsid w:val="00107BF5"/>
    <w:rsid w:val="00107E5F"/>
    <w:rsid w:val="00110136"/>
    <w:rsid w:val="00110AE3"/>
    <w:rsid w:val="00110C21"/>
    <w:rsid w:val="00110C5D"/>
    <w:rsid w:val="00110E7B"/>
    <w:rsid w:val="00111138"/>
    <w:rsid w:val="0011115B"/>
    <w:rsid w:val="00111208"/>
    <w:rsid w:val="001115AF"/>
    <w:rsid w:val="00112386"/>
    <w:rsid w:val="001124DC"/>
    <w:rsid w:val="00112743"/>
    <w:rsid w:val="00112A0A"/>
    <w:rsid w:val="0011360C"/>
    <w:rsid w:val="00113931"/>
    <w:rsid w:val="00113EC9"/>
    <w:rsid w:val="00113F61"/>
    <w:rsid w:val="0011415D"/>
    <w:rsid w:val="00114257"/>
    <w:rsid w:val="00114B3A"/>
    <w:rsid w:val="00114DBD"/>
    <w:rsid w:val="00115359"/>
    <w:rsid w:val="00115386"/>
    <w:rsid w:val="00115469"/>
    <w:rsid w:val="001154F3"/>
    <w:rsid w:val="00115B7A"/>
    <w:rsid w:val="00115F1C"/>
    <w:rsid w:val="00116136"/>
    <w:rsid w:val="001163D3"/>
    <w:rsid w:val="0011679A"/>
    <w:rsid w:val="00116D5A"/>
    <w:rsid w:val="0011729A"/>
    <w:rsid w:val="0011783E"/>
    <w:rsid w:val="001178BC"/>
    <w:rsid w:val="00117983"/>
    <w:rsid w:val="00117B28"/>
    <w:rsid w:val="00117CA2"/>
    <w:rsid w:val="00117F9D"/>
    <w:rsid w:val="00120233"/>
    <w:rsid w:val="0012057A"/>
    <w:rsid w:val="00121567"/>
    <w:rsid w:val="00121C55"/>
    <w:rsid w:val="00121FB3"/>
    <w:rsid w:val="001224B8"/>
    <w:rsid w:val="001229FD"/>
    <w:rsid w:val="00122A02"/>
    <w:rsid w:val="00122ADD"/>
    <w:rsid w:val="00122E42"/>
    <w:rsid w:val="001231F6"/>
    <w:rsid w:val="00123479"/>
    <w:rsid w:val="001234EE"/>
    <w:rsid w:val="00123F65"/>
    <w:rsid w:val="00124599"/>
    <w:rsid w:val="00124902"/>
    <w:rsid w:val="00124A7D"/>
    <w:rsid w:val="00124AB0"/>
    <w:rsid w:val="00124FCE"/>
    <w:rsid w:val="001250FF"/>
    <w:rsid w:val="00125269"/>
    <w:rsid w:val="00125CE7"/>
    <w:rsid w:val="0012629E"/>
    <w:rsid w:val="00126656"/>
    <w:rsid w:val="00126EC5"/>
    <w:rsid w:val="001273DC"/>
    <w:rsid w:val="001275D5"/>
    <w:rsid w:val="0012776F"/>
    <w:rsid w:val="001277D8"/>
    <w:rsid w:val="00127820"/>
    <w:rsid w:val="00127D2F"/>
    <w:rsid w:val="00130630"/>
    <w:rsid w:val="00130676"/>
    <w:rsid w:val="00130711"/>
    <w:rsid w:val="00130D15"/>
    <w:rsid w:val="00131052"/>
    <w:rsid w:val="00131076"/>
    <w:rsid w:val="0013151C"/>
    <w:rsid w:val="00131553"/>
    <w:rsid w:val="00131FB1"/>
    <w:rsid w:val="00131FEA"/>
    <w:rsid w:val="00132477"/>
    <w:rsid w:val="00132485"/>
    <w:rsid w:val="0013251C"/>
    <w:rsid w:val="0013258D"/>
    <w:rsid w:val="001326B4"/>
    <w:rsid w:val="0013271F"/>
    <w:rsid w:val="00132B96"/>
    <w:rsid w:val="00132D1F"/>
    <w:rsid w:val="00132F86"/>
    <w:rsid w:val="00133076"/>
    <w:rsid w:val="00133218"/>
    <w:rsid w:val="00133278"/>
    <w:rsid w:val="00133763"/>
    <w:rsid w:val="001339DF"/>
    <w:rsid w:val="00133A36"/>
    <w:rsid w:val="00133A41"/>
    <w:rsid w:val="00133DC2"/>
    <w:rsid w:val="00133E0B"/>
    <w:rsid w:val="00133E59"/>
    <w:rsid w:val="001346D1"/>
    <w:rsid w:val="00134761"/>
    <w:rsid w:val="001347A7"/>
    <w:rsid w:val="00134BBB"/>
    <w:rsid w:val="00134DB8"/>
    <w:rsid w:val="00135141"/>
    <w:rsid w:val="0013545F"/>
    <w:rsid w:val="0013568B"/>
    <w:rsid w:val="00135AF9"/>
    <w:rsid w:val="00135B4F"/>
    <w:rsid w:val="00135B84"/>
    <w:rsid w:val="00135C9B"/>
    <w:rsid w:val="00135D4C"/>
    <w:rsid w:val="00135F51"/>
    <w:rsid w:val="001361E8"/>
    <w:rsid w:val="00136245"/>
    <w:rsid w:val="00136337"/>
    <w:rsid w:val="001368C8"/>
    <w:rsid w:val="00136A34"/>
    <w:rsid w:val="00136E86"/>
    <w:rsid w:val="0013748B"/>
    <w:rsid w:val="00137566"/>
    <w:rsid w:val="001379D4"/>
    <w:rsid w:val="00137A4A"/>
    <w:rsid w:val="00137CB2"/>
    <w:rsid w:val="0014049B"/>
    <w:rsid w:val="00140781"/>
    <w:rsid w:val="0014080B"/>
    <w:rsid w:val="0014206F"/>
    <w:rsid w:val="001427ED"/>
    <w:rsid w:val="0014294B"/>
    <w:rsid w:val="00142A07"/>
    <w:rsid w:val="00143106"/>
    <w:rsid w:val="00143764"/>
    <w:rsid w:val="0014384A"/>
    <w:rsid w:val="00143F8E"/>
    <w:rsid w:val="00143FE5"/>
    <w:rsid w:val="0014410B"/>
    <w:rsid w:val="00144EC3"/>
    <w:rsid w:val="00145871"/>
    <w:rsid w:val="001463BD"/>
    <w:rsid w:val="001469C5"/>
    <w:rsid w:val="00146A70"/>
    <w:rsid w:val="00146E86"/>
    <w:rsid w:val="00146FC8"/>
    <w:rsid w:val="0014712D"/>
    <w:rsid w:val="001472C1"/>
    <w:rsid w:val="0014764D"/>
    <w:rsid w:val="001501E2"/>
    <w:rsid w:val="00150969"/>
    <w:rsid w:val="00150B2D"/>
    <w:rsid w:val="00150BDC"/>
    <w:rsid w:val="00150DCC"/>
    <w:rsid w:val="001517DA"/>
    <w:rsid w:val="001518DB"/>
    <w:rsid w:val="00151B1B"/>
    <w:rsid w:val="001526E2"/>
    <w:rsid w:val="00152A31"/>
    <w:rsid w:val="00152F24"/>
    <w:rsid w:val="00153408"/>
    <w:rsid w:val="00153AD0"/>
    <w:rsid w:val="00153F32"/>
    <w:rsid w:val="00153FF9"/>
    <w:rsid w:val="00154419"/>
    <w:rsid w:val="00154637"/>
    <w:rsid w:val="0015467A"/>
    <w:rsid w:val="00154BCD"/>
    <w:rsid w:val="00154C73"/>
    <w:rsid w:val="00154DF6"/>
    <w:rsid w:val="001550B0"/>
    <w:rsid w:val="001552FA"/>
    <w:rsid w:val="001557B9"/>
    <w:rsid w:val="001558A4"/>
    <w:rsid w:val="00155A6A"/>
    <w:rsid w:val="00155C0A"/>
    <w:rsid w:val="00155C9F"/>
    <w:rsid w:val="00155D15"/>
    <w:rsid w:val="00155DD0"/>
    <w:rsid w:val="00155E13"/>
    <w:rsid w:val="00155E8F"/>
    <w:rsid w:val="00155F96"/>
    <w:rsid w:val="001565F4"/>
    <w:rsid w:val="001569AE"/>
    <w:rsid w:val="00156E0A"/>
    <w:rsid w:val="00156F7B"/>
    <w:rsid w:val="0015735B"/>
    <w:rsid w:val="0015762C"/>
    <w:rsid w:val="00157777"/>
    <w:rsid w:val="00157797"/>
    <w:rsid w:val="00157AA2"/>
    <w:rsid w:val="00157C42"/>
    <w:rsid w:val="00157C56"/>
    <w:rsid w:val="00157C5B"/>
    <w:rsid w:val="00157D4E"/>
    <w:rsid w:val="0016004C"/>
    <w:rsid w:val="001601A1"/>
    <w:rsid w:val="001603A6"/>
    <w:rsid w:val="001603BA"/>
    <w:rsid w:val="00160433"/>
    <w:rsid w:val="001605E3"/>
    <w:rsid w:val="0016077A"/>
    <w:rsid w:val="00160795"/>
    <w:rsid w:val="00160DC0"/>
    <w:rsid w:val="00160DC9"/>
    <w:rsid w:val="00160E40"/>
    <w:rsid w:val="00161269"/>
    <w:rsid w:val="001613B1"/>
    <w:rsid w:val="00161B5B"/>
    <w:rsid w:val="00161B8D"/>
    <w:rsid w:val="00161ED9"/>
    <w:rsid w:val="0016207C"/>
    <w:rsid w:val="001625D0"/>
    <w:rsid w:val="00162863"/>
    <w:rsid w:val="00162ADB"/>
    <w:rsid w:val="00162D3F"/>
    <w:rsid w:val="00163230"/>
    <w:rsid w:val="0016367B"/>
    <w:rsid w:val="00163FAA"/>
    <w:rsid w:val="00164BB2"/>
    <w:rsid w:val="00165000"/>
    <w:rsid w:val="00165870"/>
    <w:rsid w:val="00165B70"/>
    <w:rsid w:val="00165BC0"/>
    <w:rsid w:val="001661A6"/>
    <w:rsid w:val="001665FE"/>
    <w:rsid w:val="00166833"/>
    <w:rsid w:val="00166D93"/>
    <w:rsid w:val="0016706A"/>
    <w:rsid w:val="00167846"/>
    <w:rsid w:val="0016796F"/>
    <w:rsid w:val="00167A9F"/>
    <w:rsid w:val="00167E0B"/>
    <w:rsid w:val="00170303"/>
    <w:rsid w:val="0017031F"/>
    <w:rsid w:val="00170665"/>
    <w:rsid w:val="00170728"/>
    <w:rsid w:val="00170744"/>
    <w:rsid w:val="00170CC9"/>
    <w:rsid w:val="00170DEA"/>
    <w:rsid w:val="00170DF8"/>
    <w:rsid w:val="00171126"/>
    <w:rsid w:val="0017119F"/>
    <w:rsid w:val="0017145A"/>
    <w:rsid w:val="00171A44"/>
    <w:rsid w:val="00171BB9"/>
    <w:rsid w:val="00172158"/>
    <w:rsid w:val="00172629"/>
    <w:rsid w:val="001726EF"/>
    <w:rsid w:val="001729DC"/>
    <w:rsid w:val="00172AD1"/>
    <w:rsid w:val="001737A8"/>
    <w:rsid w:val="00173870"/>
    <w:rsid w:val="00173A7F"/>
    <w:rsid w:val="00173B4E"/>
    <w:rsid w:val="00173C41"/>
    <w:rsid w:val="00174021"/>
    <w:rsid w:val="001741F1"/>
    <w:rsid w:val="0017444E"/>
    <w:rsid w:val="00174B71"/>
    <w:rsid w:val="00174C13"/>
    <w:rsid w:val="00174C3C"/>
    <w:rsid w:val="00174CF7"/>
    <w:rsid w:val="00174E61"/>
    <w:rsid w:val="00175525"/>
    <w:rsid w:val="001757D5"/>
    <w:rsid w:val="00175A53"/>
    <w:rsid w:val="00175E84"/>
    <w:rsid w:val="001761ED"/>
    <w:rsid w:val="00176259"/>
    <w:rsid w:val="00176774"/>
    <w:rsid w:val="00176B6F"/>
    <w:rsid w:val="00176DBC"/>
    <w:rsid w:val="00176E43"/>
    <w:rsid w:val="00176F9B"/>
    <w:rsid w:val="00177F2D"/>
    <w:rsid w:val="00180719"/>
    <w:rsid w:val="0018073D"/>
    <w:rsid w:val="0018076F"/>
    <w:rsid w:val="00180F2F"/>
    <w:rsid w:val="0018125A"/>
    <w:rsid w:val="001815EB"/>
    <w:rsid w:val="0018164A"/>
    <w:rsid w:val="00181C3D"/>
    <w:rsid w:val="00182303"/>
    <w:rsid w:val="00182991"/>
    <w:rsid w:val="00182BC8"/>
    <w:rsid w:val="001837B1"/>
    <w:rsid w:val="00183962"/>
    <w:rsid w:val="00183C09"/>
    <w:rsid w:val="00183CF3"/>
    <w:rsid w:val="00183D19"/>
    <w:rsid w:val="001846C0"/>
    <w:rsid w:val="00184AAF"/>
    <w:rsid w:val="00184C13"/>
    <w:rsid w:val="00184E5C"/>
    <w:rsid w:val="00184F4C"/>
    <w:rsid w:val="00185354"/>
    <w:rsid w:val="00185861"/>
    <w:rsid w:val="001858D0"/>
    <w:rsid w:val="001859EB"/>
    <w:rsid w:val="00185A2B"/>
    <w:rsid w:val="00186042"/>
    <w:rsid w:val="001862B6"/>
    <w:rsid w:val="00187103"/>
    <w:rsid w:val="00187D85"/>
    <w:rsid w:val="001901FD"/>
    <w:rsid w:val="001907ED"/>
    <w:rsid w:val="00190C9C"/>
    <w:rsid w:val="00190F33"/>
    <w:rsid w:val="00190FFF"/>
    <w:rsid w:val="0019151D"/>
    <w:rsid w:val="00192983"/>
    <w:rsid w:val="00192A9B"/>
    <w:rsid w:val="00192FB3"/>
    <w:rsid w:val="00193096"/>
    <w:rsid w:val="00193289"/>
    <w:rsid w:val="001932BD"/>
    <w:rsid w:val="00193A1C"/>
    <w:rsid w:val="00193CBB"/>
    <w:rsid w:val="001948DA"/>
    <w:rsid w:val="00194A75"/>
    <w:rsid w:val="00194AE9"/>
    <w:rsid w:val="00194C1A"/>
    <w:rsid w:val="00194DB8"/>
    <w:rsid w:val="001950EB"/>
    <w:rsid w:val="00195247"/>
    <w:rsid w:val="0019533A"/>
    <w:rsid w:val="0019558F"/>
    <w:rsid w:val="00195B0D"/>
    <w:rsid w:val="00195BB3"/>
    <w:rsid w:val="00195C1A"/>
    <w:rsid w:val="00196299"/>
    <w:rsid w:val="001963B3"/>
    <w:rsid w:val="001965AE"/>
    <w:rsid w:val="0019670D"/>
    <w:rsid w:val="00196B48"/>
    <w:rsid w:val="00196C0F"/>
    <w:rsid w:val="00196DF6"/>
    <w:rsid w:val="00196E18"/>
    <w:rsid w:val="00196F5C"/>
    <w:rsid w:val="00197105"/>
    <w:rsid w:val="00197A86"/>
    <w:rsid w:val="00197B28"/>
    <w:rsid w:val="00197F42"/>
    <w:rsid w:val="001A090A"/>
    <w:rsid w:val="001A0BE9"/>
    <w:rsid w:val="001A0CEA"/>
    <w:rsid w:val="001A0D3B"/>
    <w:rsid w:val="001A10BF"/>
    <w:rsid w:val="001A124C"/>
    <w:rsid w:val="001A1293"/>
    <w:rsid w:val="001A1311"/>
    <w:rsid w:val="001A1DB4"/>
    <w:rsid w:val="001A20E5"/>
    <w:rsid w:val="001A2877"/>
    <w:rsid w:val="001A2989"/>
    <w:rsid w:val="001A333F"/>
    <w:rsid w:val="001A3681"/>
    <w:rsid w:val="001A39E4"/>
    <w:rsid w:val="001A4003"/>
    <w:rsid w:val="001A406C"/>
    <w:rsid w:val="001A4671"/>
    <w:rsid w:val="001A4678"/>
    <w:rsid w:val="001A4D88"/>
    <w:rsid w:val="001A5505"/>
    <w:rsid w:val="001A5732"/>
    <w:rsid w:val="001A5CD5"/>
    <w:rsid w:val="001A6340"/>
    <w:rsid w:val="001A6B3D"/>
    <w:rsid w:val="001A6D88"/>
    <w:rsid w:val="001A6E0F"/>
    <w:rsid w:val="001A7079"/>
    <w:rsid w:val="001A707D"/>
    <w:rsid w:val="001A72B9"/>
    <w:rsid w:val="001A7995"/>
    <w:rsid w:val="001A7AF8"/>
    <w:rsid w:val="001B04B8"/>
    <w:rsid w:val="001B0610"/>
    <w:rsid w:val="001B0AF5"/>
    <w:rsid w:val="001B1210"/>
    <w:rsid w:val="001B1618"/>
    <w:rsid w:val="001B167F"/>
    <w:rsid w:val="001B20D0"/>
    <w:rsid w:val="001B23E6"/>
    <w:rsid w:val="001B243D"/>
    <w:rsid w:val="001B27AE"/>
    <w:rsid w:val="001B2D6E"/>
    <w:rsid w:val="001B3606"/>
    <w:rsid w:val="001B36A3"/>
    <w:rsid w:val="001B3CE8"/>
    <w:rsid w:val="001B3D0C"/>
    <w:rsid w:val="001B410C"/>
    <w:rsid w:val="001B44B4"/>
    <w:rsid w:val="001B49C8"/>
    <w:rsid w:val="001B4C77"/>
    <w:rsid w:val="001B5305"/>
    <w:rsid w:val="001B54C3"/>
    <w:rsid w:val="001B5D1E"/>
    <w:rsid w:val="001B6201"/>
    <w:rsid w:val="001B6721"/>
    <w:rsid w:val="001B69BD"/>
    <w:rsid w:val="001B73EB"/>
    <w:rsid w:val="001B7585"/>
    <w:rsid w:val="001B75B6"/>
    <w:rsid w:val="001B7BC9"/>
    <w:rsid w:val="001C01D0"/>
    <w:rsid w:val="001C09E1"/>
    <w:rsid w:val="001C15D2"/>
    <w:rsid w:val="001C19E6"/>
    <w:rsid w:val="001C1EFA"/>
    <w:rsid w:val="001C2BAD"/>
    <w:rsid w:val="001C2F7C"/>
    <w:rsid w:val="001C30BA"/>
    <w:rsid w:val="001C3B4B"/>
    <w:rsid w:val="001C3C6C"/>
    <w:rsid w:val="001C3F89"/>
    <w:rsid w:val="001C42A5"/>
    <w:rsid w:val="001C46B0"/>
    <w:rsid w:val="001C4736"/>
    <w:rsid w:val="001C47B0"/>
    <w:rsid w:val="001C4958"/>
    <w:rsid w:val="001C49F4"/>
    <w:rsid w:val="001C519F"/>
    <w:rsid w:val="001C5E74"/>
    <w:rsid w:val="001C5EBE"/>
    <w:rsid w:val="001C649C"/>
    <w:rsid w:val="001C6690"/>
    <w:rsid w:val="001C6747"/>
    <w:rsid w:val="001C6AFF"/>
    <w:rsid w:val="001C6C5D"/>
    <w:rsid w:val="001C6CB9"/>
    <w:rsid w:val="001C72DA"/>
    <w:rsid w:val="001C79D1"/>
    <w:rsid w:val="001C7B5C"/>
    <w:rsid w:val="001C7C97"/>
    <w:rsid w:val="001C7EDB"/>
    <w:rsid w:val="001D03DE"/>
    <w:rsid w:val="001D07DE"/>
    <w:rsid w:val="001D0935"/>
    <w:rsid w:val="001D09AF"/>
    <w:rsid w:val="001D0A8A"/>
    <w:rsid w:val="001D0F19"/>
    <w:rsid w:val="001D0F2A"/>
    <w:rsid w:val="001D187F"/>
    <w:rsid w:val="001D1888"/>
    <w:rsid w:val="001D1A43"/>
    <w:rsid w:val="001D1A78"/>
    <w:rsid w:val="001D22F0"/>
    <w:rsid w:val="001D26C8"/>
    <w:rsid w:val="001D284F"/>
    <w:rsid w:val="001D2A34"/>
    <w:rsid w:val="001D2B45"/>
    <w:rsid w:val="001D2C66"/>
    <w:rsid w:val="001D2F6C"/>
    <w:rsid w:val="001D2FB6"/>
    <w:rsid w:val="001D3062"/>
    <w:rsid w:val="001D3213"/>
    <w:rsid w:val="001D340A"/>
    <w:rsid w:val="001D3487"/>
    <w:rsid w:val="001D3915"/>
    <w:rsid w:val="001D3FEA"/>
    <w:rsid w:val="001D4931"/>
    <w:rsid w:val="001D499F"/>
    <w:rsid w:val="001D4A38"/>
    <w:rsid w:val="001D4B19"/>
    <w:rsid w:val="001D4DBF"/>
    <w:rsid w:val="001D5228"/>
    <w:rsid w:val="001D5237"/>
    <w:rsid w:val="001D52DF"/>
    <w:rsid w:val="001D5A43"/>
    <w:rsid w:val="001D5D2B"/>
    <w:rsid w:val="001D61CE"/>
    <w:rsid w:val="001D6314"/>
    <w:rsid w:val="001D63A7"/>
    <w:rsid w:val="001D6405"/>
    <w:rsid w:val="001D6ABA"/>
    <w:rsid w:val="001D6E5E"/>
    <w:rsid w:val="001D769A"/>
    <w:rsid w:val="001D7723"/>
    <w:rsid w:val="001E02AF"/>
    <w:rsid w:val="001E03B0"/>
    <w:rsid w:val="001E04EC"/>
    <w:rsid w:val="001E085A"/>
    <w:rsid w:val="001E0C42"/>
    <w:rsid w:val="001E0EB5"/>
    <w:rsid w:val="001E12E5"/>
    <w:rsid w:val="001E194F"/>
    <w:rsid w:val="001E19D4"/>
    <w:rsid w:val="001E1BE7"/>
    <w:rsid w:val="001E1C14"/>
    <w:rsid w:val="001E1C6B"/>
    <w:rsid w:val="001E22D8"/>
    <w:rsid w:val="001E29A6"/>
    <w:rsid w:val="001E2AFE"/>
    <w:rsid w:val="001E2BC6"/>
    <w:rsid w:val="001E2E04"/>
    <w:rsid w:val="001E2FB4"/>
    <w:rsid w:val="001E313A"/>
    <w:rsid w:val="001E3267"/>
    <w:rsid w:val="001E36A3"/>
    <w:rsid w:val="001E3AAE"/>
    <w:rsid w:val="001E461D"/>
    <w:rsid w:val="001E4DD1"/>
    <w:rsid w:val="001E5198"/>
    <w:rsid w:val="001E56D4"/>
    <w:rsid w:val="001E57C6"/>
    <w:rsid w:val="001E592A"/>
    <w:rsid w:val="001E5BE4"/>
    <w:rsid w:val="001E5C13"/>
    <w:rsid w:val="001E6197"/>
    <w:rsid w:val="001E702C"/>
    <w:rsid w:val="001E737B"/>
    <w:rsid w:val="001E737D"/>
    <w:rsid w:val="001E745B"/>
    <w:rsid w:val="001E75C0"/>
    <w:rsid w:val="001E7714"/>
    <w:rsid w:val="001E784F"/>
    <w:rsid w:val="001E79E2"/>
    <w:rsid w:val="001E7ADA"/>
    <w:rsid w:val="001E7D49"/>
    <w:rsid w:val="001E7F8E"/>
    <w:rsid w:val="001F00C1"/>
    <w:rsid w:val="001F0415"/>
    <w:rsid w:val="001F04B3"/>
    <w:rsid w:val="001F05C8"/>
    <w:rsid w:val="001F069D"/>
    <w:rsid w:val="001F0966"/>
    <w:rsid w:val="001F0B33"/>
    <w:rsid w:val="001F1013"/>
    <w:rsid w:val="001F1483"/>
    <w:rsid w:val="001F1637"/>
    <w:rsid w:val="001F18A8"/>
    <w:rsid w:val="001F1ED3"/>
    <w:rsid w:val="001F1F0A"/>
    <w:rsid w:val="001F1F76"/>
    <w:rsid w:val="001F1F9A"/>
    <w:rsid w:val="001F28B5"/>
    <w:rsid w:val="001F2C98"/>
    <w:rsid w:val="001F3272"/>
    <w:rsid w:val="001F3460"/>
    <w:rsid w:val="001F36BA"/>
    <w:rsid w:val="001F37BD"/>
    <w:rsid w:val="001F3988"/>
    <w:rsid w:val="001F3A6C"/>
    <w:rsid w:val="001F3AA5"/>
    <w:rsid w:val="001F3AEE"/>
    <w:rsid w:val="001F3AFF"/>
    <w:rsid w:val="001F3D9A"/>
    <w:rsid w:val="001F3DFA"/>
    <w:rsid w:val="001F3EFE"/>
    <w:rsid w:val="001F4045"/>
    <w:rsid w:val="001F4277"/>
    <w:rsid w:val="001F4487"/>
    <w:rsid w:val="001F4D38"/>
    <w:rsid w:val="001F5A76"/>
    <w:rsid w:val="001F5B17"/>
    <w:rsid w:val="001F6344"/>
    <w:rsid w:val="001F6404"/>
    <w:rsid w:val="001F6DC0"/>
    <w:rsid w:val="001F6F35"/>
    <w:rsid w:val="001F6F7C"/>
    <w:rsid w:val="001F711C"/>
    <w:rsid w:val="001F782A"/>
    <w:rsid w:val="0020016F"/>
    <w:rsid w:val="002002C5"/>
    <w:rsid w:val="00200536"/>
    <w:rsid w:val="00200666"/>
    <w:rsid w:val="00200741"/>
    <w:rsid w:val="0020075F"/>
    <w:rsid w:val="00200CE9"/>
    <w:rsid w:val="00201131"/>
    <w:rsid w:val="002014E1"/>
    <w:rsid w:val="00201C1E"/>
    <w:rsid w:val="00201EC5"/>
    <w:rsid w:val="002020B6"/>
    <w:rsid w:val="0020231F"/>
    <w:rsid w:val="0020258D"/>
    <w:rsid w:val="002026E1"/>
    <w:rsid w:val="0020273E"/>
    <w:rsid w:val="002027AD"/>
    <w:rsid w:val="00202E57"/>
    <w:rsid w:val="0020338C"/>
    <w:rsid w:val="0020379D"/>
    <w:rsid w:val="002038F8"/>
    <w:rsid w:val="00203E4C"/>
    <w:rsid w:val="00204348"/>
    <w:rsid w:val="00204C04"/>
    <w:rsid w:val="00205299"/>
    <w:rsid w:val="002058DD"/>
    <w:rsid w:val="00205BAB"/>
    <w:rsid w:val="002062F3"/>
    <w:rsid w:val="0020631A"/>
    <w:rsid w:val="0020631B"/>
    <w:rsid w:val="00206365"/>
    <w:rsid w:val="00206583"/>
    <w:rsid w:val="00206EC4"/>
    <w:rsid w:val="00206EFE"/>
    <w:rsid w:val="002073E6"/>
    <w:rsid w:val="00207C30"/>
    <w:rsid w:val="00210109"/>
    <w:rsid w:val="00210417"/>
    <w:rsid w:val="00210E44"/>
    <w:rsid w:val="002110C6"/>
    <w:rsid w:val="002112FA"/>
    <w:rsid w:val="00211840"/>
    <w:rsid w:val="0021198B"/>
    <w:rsid w:val="002119FF"/>
    <w:rsid w:val="00211C16"/>
    <w:rsid w:val="00212700"/>
    <w:rsid w:val="002127B8"/>
    <w:rsid w:val="00212995"/>
    <w:rsid w:val="00212A28"/>
    <w:rsid w:val="00212BA8"/>
    <w:rsid w:val="00213210"/>
    <w:rsid w:val="00213890"/>
    <w:rsid w:val="00213950"/>
    <w:rsid w:val="00214123"/>
    <w:rsid w:val="002144AD"/>
    <w:rsid w:val="00214539"/>
    <w:rsid w:val="002148B4"/>
    <w:rsid w:val="00214E49"/>
    <w:rsid w:val="00214EC8"/>
    <w:rsid w:val="00215115"/>
    <w:rsid w:val="0021593F"/>
    <w:rsid w:val="002159DA"/>
    <w:rsid w:val="002159EF"/>
    <w:rsid w:val="00215BCF"/>
    <w:rsid w:val="00215C32"/>
    <w:rsid w:val="00216171"/>
    <w:rsid w:val="00216298"/>
    <w:rsid w:val="00216311"/>
    <w:rsid w:val="00216909"/>
    <w:rsid w:val="00216D7F"/>
    <w:rsid w:val="00217289"/>
    <w:rsid w:val="0021738D"/>
    <w:rsid w:val="00220340"/>
    <w:rsid w:val="0022073C"/>
    <w:rsid w:val="00220D53"/>
    <w:rsid w:val="00220EAE"/>
    <w:rsid w:val="00220F2C"/>
    <w:rsid w:val="0022117B"/>
    <w:rsid w:val="0022158D"/>
    <w:rsid w:val="00221ED4"/>
    <w:rsid w:val="00222507"/>
    <w:rsid w:val="002226DD"/>
    <w:rsid w:val="002232A3"/>
    <w:rsid w:val="00223956"/>
    <w:rsid w:val="00223C2B"/>
    <w:rsid w:val="00223F0F"/>
    <w:rsid w:val="00223F4D"/>
    <w:rsid w:val="00224021"/>
    <w:rsid w:val="002240AE"/>
    <w:rsid w:val="00224448"/>
    <w:rsid w:val="00224464"/>
    <w:rsid w:val="00224B68"/>
    <w:rsid w:val="00224FC4"/>
    <w:rsid w:val="0022502F"/>
    <w:rsid w:val="002250E3"/>
    <w:rsid w:val="00225651"/>
    <w:rsid w:val="002256D6"/>
    <w:rsid w:val="00225CAF"/>
    <w:rsid w:val="00225FFF"/>
    <w:rsid w:val="00226773"/>
    <w:rsid w:val="002269B6"/>
    <w:rsid w:val="00226B51"/>
    <w:rsid w:val="00226DB9"/>
    <w:rsid w:val="00226FF5"/>
    <w:rsid w:val="00227095"/>
    <w:rsid w:val="002273EA"/>
    <w:rsid w:val="00227647"/>
    <w:rsid w:val="002277AF"/>
    <w:rsid w:val="002307A1"/>
    <w:rsid w:val="00231167"/>
    <w:rsid w:val="00231494"/>
    <w:rsid w:val="002314EE"/>
    <w:rsid w:val="002317CA"/>
    <w:rsid w:val="0023190F"/>
    <w:rsid w:val="00231B08"/>
    <w:rsid w:val="00231B1F"/>
    <w:rsid w:val="002326B0"/>
    <w:rsid w:val="002327C7"/>
    <w:rsid w:val="00232E96"/>
    <w:rsid w:val="00233233"/>
    <w:rsid w:val="0023353B"/>
    <w:rsid w:val="0023442B"/>
    <w:rsid w:val="00234644"/>
    <w:rsid w:val="00234A9A"/>
    <w:rsid w:val="00234D29"/>
    <w:rsid w:val="00234D5C"/>
    <w:rsid w:val="00235037"/>
    <w:rsid w:val="0023544D"/>
    <w:rsid w:val="00235583"/>
    <w:rsid w:val="002355D7"/>
    <w:rsid w:val="00235723"/>
    <w:rsid w:val="002358CE"/>
    <w:rsid w:val="00235B09"/>
    <w:rsid w:val="002361BA"/>
    <w:rsid w:val="00236228"/>
    <w:rsid w:val="00236D36"/>
    <w:rsid w:val="0023708A"/>
    <w:rsid w:val="00237491"/>
    <w:rsid w:val="002376EB"/>
    <w:rsid w:val="002379C8"/>
    <w:rsid w:val="00240836"/>
    <w:rsid w:val="00240974"/>
    <w:rsid w:val="002409D2"/>
    <w:rsid w:val="00240CC8"/>
    <w:rsid w:val="00240E93"/>
    <w:rsid w:val="00240F3F"/>
    <w:rsid w:val="002412BA"/>
    <w:rsid w:val="002418EF"/>
    <w:rsid w:val="00241AC1"/>
    <w:rsid w:val="00241C01"/>
    <w:rsid w:val="00241E32"/>
    <w:rsid w:val="002422C2"/>
    <w:rsid w:val="00242555"/>
    <w:rsid w:val="002426B2"/>
    <w:rsid w:val="002427B6"/>
    <w:rsid w:val="002427EB"/>
    <w:rsid w:val="00242E83"/>
    <w:rsid w:val="00242F09"/>
    <w:rsid w:val="00242FEE"/>
    <w:rsid w:val="002433C3"/>
    <w:rsid w:val="00243893"/>
    <w:rsid w:val="00243A46"/>
    <w:rsid w:val="00243C56"/>
    <w:rsid w:val="00243C5E"/>
    <w:rsid w:val="002440D2"/>
    <w:rsid w:val="002444AB"/>
    <w:rsid w:val="00244C4F"/>
    <w:rsid w:val="0024553A"/>
    <w:rsid w:val="002456F6"/>
    <w:rsid w:val="002459B3"/>
    <w:rsid w:val="00245A85"/>
    <w:rsid w:val="002465EC"/>
    <w:rsid w:val="00246E43"/>
    <w:rsid w:val="00246FC1"/>
    <w:rsid w:val="00247462"/>
    <w:rsid w:val="002475CB"/>
    <w:rsid w:val="0024772A"/>
    <w:rsid w:val="00247994"/>
    <w:rsid w:val="00247D15"/>
    <w:rsid w:val="00247E77"/>
    <w:rsid w:val="002504E7"/>
    <w:rsid w:val="0025093D"/>
    <w:rsid w:val="00250A11"/>
    <w:rsid w:val="00250A86"/>
    <w:rsid w:val="00250E6A"/>
    <w:rsid w:val="00251090"/>
    <w:rsid w:val="00251168"/>
    <w:rsid w:val="002512AD"/>
    <w:rsid w:val="0025239B"/>
    <w:rsid w:val="0025264D"/>
    <w:rsid w:val="002527EB"/>
    <w:rsid w:val="00252AD0"/>
    <w:rsid w:val="00253146"/>
    <w:rsid w:val="00253535"/>
    <w:rsid w:val="002537B2"/>
    <w:rsid w:val="00253AA2"/>
    <w:rsid w:val="00253DBE"/>
    <w:rsid w:val="00253EA5"/>
    <w:rsid w:val="00254017"/>
    <w:rsid w:val="002541F5"/>
    <w:rsid w:val="002543CC"/>
    <w:rsid w:val="002544A4"/>
    <w:rsid w:val="002545F1"/>
    <w:rsid w:val="0025471F"/>
    <w:rsid w:val="00254876"/>
    <w:rsid w:val="002549E4"/>
    <w:rsid w:val="00254BFC"/>
    <w:rsid w:val="00254C4A"/>
    <w:rsid w:val="0025511A"/>
    <w:rsid w:val="002551B4"/>
    <w:rsid w:val="0025556C"/>
    <w:rsid w:val="0025570B"/>
    <w:rsid w:val="0025589E"/>
    <w:rsid w:val="00255A3F"/>
    <w:rsid w:val="00255D6B"/>
    <w:rsid w:val="00255ECC"/>
    <w:rsid w:val="002560BD"/>
    <w:rsid w:val="002560BE"/>
    <w:rsid w:val="0025660D"/>
    <w:rsid w:val="00256768"/>
    <w:rsid w:val="002569FD"/>
    <w:rsid w:val="00256B95"/>
    <w:rsid w:val="00256DA5"/>
    <w:rsid w:val="00256DE4"/>
    <w:rsid w:val="002579F9"/>
    <w:rsid w:val="00257B57"/>
    <w:rsid w:val="00257BC0"/>
    <w:rsid w:val="00257DD6"/>
    <w:rsid w:val="002600B2"/>
    <w:rsid w:val="002601E6"/>
    <w:rsid w:val="00260D78"/>
    <w:rsid w:val="00261C37"/>
    <w:rsid w:val="00261F98"/>
    <w:rsid w:val="0026222B"/>
    <w:rsid w:val="0026246E"/>
    <w:rsid w:val="0026279B"/>
    <w:rsid w:val="00262F72"/>
    <w:rsid w:val="00263626"/>
    <w:rsid w:val="00263C9B"/>
    <w:rsid w:val="00263DF4"/>
    <w:rsid w:val="00264803"/>
    <w:rsid w:val="00264AC0"/>
    <w:rsid w:val="00264CF2"/>
    <w:rsid w:val="00264DD5"/>
    <w:rsid w:val="0026513E"/>
    <w:rsid w:val="00265BD7"/>
    <w:rsid w:val="00265C51"/>
    <w:rsid w:val="00265C98"/>
    <w:rsid w:val="00265D10"/>
    <w:rsid w:val="002670DC"/>
    <w:rsid w:val="002671CE"/>
    <w:rsid w:val="00267457"/>
    <w:rsid w:val="002678AC"/>
    <w:rsid w:val="00267B28"/>
    <w:rsid w:val="00267D60"/>
    <w:rsid w:val="00267DEA"/>
    <w:rsid w:val="00267EFC"/>
    <w:rsid w:val="00270054"/>
    <w:rsid w:val="0027010E"/>
    <w:rsid w:val="002708A3"/>
    <w:rsid w:val="00270A47"/>
    <w:rsid w:val="00270C2E"/>
    <w:rsid w:val="00271441"/>
    <w:rsid w:val="0027154F"/>
    <w:rsid w:val="00271634"/>
    <w:rsid w:val="00271E03"/>
    <w:rsid w:val="00271E95"/>
    <w:rsid w:val="002726BB"/>
    <w:rsid w:val="00272D02"/>
    <w:rsid w:val="00273209"/>
    <w:rsid w:val="00273422"/>
    <w:rsid w:val="00273FC8"/>
    <w:rsid w:val="002744D9"/>
    <w:rsid w:val="002745E0"/>
    <w:rsid w:val="002751D3"/>
    <w:rsid w:val="002752AE"/>
    <w:rsid w:val="002759C2"/>
    <w:rsid w:val="00275BE1"/>
    <w:rsid w:val="00276193"/>
    <w:rsid w:val="0027626B"/>
    <w:rsid w:val="00276320"/>
    <w:rsid w:val="00276A10"/>
    <w:rsid w:val="002772F1"/>
    <w:rsid w:val="002774AE"/>
    <w:rsid w:val="002774D6"/>
    <w:rsid w:val="00277711"/>
    <w:rsid w:val="0027786F"/>
    <w:rsid w:val="002778C2"/>
    <w:rsid w:val="00277982"/>
    <w:rsid w:val="00277BA3"/>
    <w:rsid w:val="0028033A"/>
    <w:rsid w:val="002803F9"/>
    <w:rsid w:val="002804B3"/>
    <w:rsid w:val="00280997"/>
    <w:rsid w:val="00281776"/>
    <w:rsid w:val="002817D9"/>
    <w:rsid w:val="00281AC7"/>
    <w:rsid w:val="00281AE8"/>
    <w:rsid w:val="00281BEA"/>
    <w:rsid w:val="00281E0F"/>
    <w:rsid w:val="0028209A"/>
    <w:rsid w:val="0028250C"/>
    <w:rsid w:val="0028255E"/>
    <w:rsid w:val="0028270E"/>
    <w:rsid w:val="00282B18"/>
    <w:rsid w:val="00282B96"/>
    <w:rsid w:val="00282BE5"/>
    <w:rsid w:val="00283607"/>
    <w:rsid w:val="0028381E"/>
    <w:rsid w:val="002843D4"/>
    <w:rsid w:val="002844DE"/>
    <w:rsid w:val="00284976"/>
    <w:rsid w:val="00284E84"/>
    <w:rsid w:val="0028575A"/>
    <w:rsid w:val="002857E6"/>
    <w:rsid w:val="002858CF"/>
    <w:rsid w:val="00285A13"/>
    <w:rsid w:val="00285C25"/>
    <w:rsid w:val="0028616B"/>
    <w:rsid w:val="0028668F"/>
    <w:rsid w:val="00286C77"/>
    <w:rsid w:val="00286E94"/>
    <w:rsid w:val="00287228"/>
    <w:rsid w:val="002874A6"/>
    <w:rsid w:val="002875D2"/>
    <w:rsid w:val="002876E3"/>
    <w:rsid w:val="00287C86"/>
    <w:rsid w:val="00287E33"/>
    <w:rsid w:val="00290006"/>
    <w:rsid w:val="00290109"/>
    <w:rsid w:val="00290183"/>
    <w:rsid w:val="0029018D"/>
    <w:rsid w:val="0029026A"/>
    <w:rsid w:val="00290781"/>
    <w:rsid w:val="0029100B"/>
    <w:rsid w:val="00291407"/>
    <w:rsid w:val="002919C5"/>
    <w:rsid w:val="00292023"/>
    <w:rsid w:val="002922B9"/>
    <w:rsid w:val="002922EF"/>
    <w:rsid w:val="00292306"/>
    <w:rsid w:val="00292507"/>
    <w:rsid w:val="002925AD"/>
    <w:rsid w:val="00292902"/>
    <w:rsid w:val="00292B04"/>
    <w:rsid w:val="00292CC0"/>
    <w:rsid w:val="00293349"/>
    <w:rsid w:val="00293680"/>
    <w:rsid w:val="00293A28"/>
    <w:rsid w:val="00293D5D"/>
    <w:rsid w:val="00294098"/>
    <w:rsid w:val="002940C7"/>
    <w:rsid w:val="00294317"/>
    <w:rsid w:val="00294464"/>
    <w:rsid w:val="002945A1"/>
    <w:rsid w:val="0029467D"/>
    <w:rsid w:val="002948F2"/>
    <w:rsid w:val="00294D1D"/>
    <w:rsid w:val="00295B56"/>
    <w:rsid w:val="00295F42"/>
    <w:rsid w:val="00295FBF"/>
    <w:rsid w:val="00296092"/>
    <w:rsid w:val="00296150"/>
    <w:rsid w:val="002961CC"/>
    <w:rsid w:val="002963C2"/>
    <w:rsid w:val="002969C6"/>
    <w:rsid w:val="00296B25"/>
    <w:rsid w:val="00296C90"/>
    <w:rsid w:val="00296DB2"/>
    <w:rsid w:val="00297387"/>
    <w:rsid w:val="00297492"/>
    <w:rsid w:val="002976D7"/>
    <w:rsid w:val="002979CC"/>
    <w:rsid w:val="00297CBC"/>
    <w:rsid w:val="002A01F6"/>
    <w:rsid w:val="002A0AD6"/>
    <w:rsid w:val="002A0D37"/>
    <w:rsid w:val="002A1234"/>
    <w:rsid w:val="002A15A5"/>
    <w:rsid w:val="002A16D5"/>
    <w:rsid w:val="002A19C3"/>
    <w:rsid w:val="002A19C4"/>
    <w:rsid w:val="002A1B6D"/>
    <w:rsid w:val="002A1B87"/>
    <w:rsid w:val="002A1D8E"/>
    <w:rsid w:val="002A22AC"/>
    <w:rsid w:val="002A2ACB"/>
    <w:rsid w:val="002A3449"/>
    <w:rsid w:val="002A373D"/>
    <w:rsid w:val="002A3E18"/>
    <w:rsid w:val="002A40F0"/>
    <w:rsid w:val="002A45C9"/>
    <w:rsid w:val="002A515D"/>
    <w:rsid w:val="002A533F"/>
    <w:rsid w:val="002A5A28"/>
    <w:rsid w:val="002A69D2"/>
    <w:rsid w:val="002A6C44"/>
    <w:rsid w:val="002A7157"/>
    <w:rsid w:val="002A7872"/>
    <w:rsid w:val="002A7FF8"/>
    <w:rsid w:val="002B00A4"/>
    <w:rsid w:val="002B00E2"/>
    <w:rsid w:val="002B08AE"/>
    <w:rsid w:val="002B0A25"/>
    <w:rsid w:val="002B0B2C"/>
    <w:rsid w:val="002B0B8E"/>
    <w:rsid w:val="002B0DF6"/>
    <w:rsid w:val="002B0EF1"/>
    <w:rsid w:val="002B100D"/>
    <w:rsid w:val="002B1126"/>
    <w:rsid w:val="002B16F6"/>
    <w:rsid w:val="002B1A48"/>
    <w:rsid w:val="002B1EAB"/>
    <w:rsid w:val="002B2024"/>
    <w:rsid w:val="002B2243"/>
    <w:rsid w:val="002B2448"/>
    <w:rsid w:val="002B2A80"/>
    <w:rsid w:val="002B2B12"/>
    <w:rsid w:val="002B2C10"/>
    <w:rsid w:val="002B342F"/>
    <w:rsid w:val="002B387E"/>
    <w:rsid w:val="002B3B30"/>
    <w:rsid w:val="002B3B71"/>
    <w:rsid w:val="002B4B84"/>
    <w:rsid w:val="002B4F8C"/>
    <w:rsid w:val="002B4FC1"/>
    <w:rsid w:val="002B4FC5"/>
    <w:rsid w:val="002B529E"/>
    <w:rsid w:val="002B56E9"/>
    <w:rsid w:val="002B575E"/>
    <w:rsid w:val="002B5D84"/>
    <w:rsid w:val="002B5E44"/>
    <w:rsid w:val="002B6422"/>
    <w:rsid w:val="002B7286"/>
    <w:rsid w:val="002C0327"/>
    <w:rsid w:val="002C052A"/>
    <w:rsid w:val="002C0AA8"/>
    <w:rsid w:val="002C0AFF"/>
    <w:rsid w:val="002C0BEA"/>
    <w:rsid w:val="002C0FE9"/>
    <w:rsid w:val="002C11D8"/>
    <w:rsid w:val="002C12C9"/>
    <w:rsid w:val="002C13E3"/>
    <w:rsid w:val="002C1562"/>
    <w:rsid w:val="002C199F"/>
    <w:rsid w:val="002C1A98"/>
    <w:rsid w:val="002C1D09"/>
    <w:rsid w:val="002C20DA"/>
    <w:rsid w:val="002C2C9F"/>
    <w:rsid w:val="002C31BB"/>
    <w:rsid w:val="002C3740"/>
    <w:rsid w:val="002C3787"/>
    <w:rsid w:val="002C38F2"/>
    <w:rsid w:val="002C3AEF"/>
    <w:rsid w:val="002C3D9C"/>
    <w:rsid w:val="002C43FD"/>
    <w:rsid w:val="002C4CD6"/>
    <w:rsid w:val="002C4FF5"/>
    <w:rsid w:val="002C519A"/>
    <w:rsid w:val="002C53BA"/>
    <w:rsid w:val="002C54A5"/>
    <w:rsid w:val="002C605A"/>
    <w:rsid w:val="002C6838"/>
    <w:rsid w:val="002C6D13"/>
    <w:rsid w:val="002C6DB4"/>
    <w:rsid w:val="002C7326"/>
    <w:rsid w:val="002C7517"/>
    <w:rsid w:val="002C767A"/>
    <w:rsid w:val="002C7B9C"/>
    <w:rsid w:val="002C7E30"/>
    <w:rsid w:val="002D0160"/>
    <w:rsid w:val="002D0E3C"/>
    <w:rsid w:val="002D0F99"/>
    <w:rsid w:val="002D118D"/>
    <w:rsid w:val="002D151F"/>
    <w:rsid w:val="002D1580"/>
    <w:rsid w:val="002D15EE"/>
    <w:rsid w:val="002D1E1A"/>
    <w:rsid w:val="002D2739"/>
    <w:rsid w:val="002D28BC"/>
    <w:rsid w:val="002D31B1"/>
    <w:rsid w:val="002D36DD"/>
    <w:rsid w:val="002D3993"/>
    <w:rsid w:val="002D3ED2"/>
    <w:rsid w:val="002D4942"/>
    <w:rsid w:val="002D4C85"/>
    <w:rsid w:val="002D4F88"/>
    <w:rsid w:val="002D5911"/>
    <w:rsid w:val="002D61E2"/>
    <w:rsid w:val="002D650F"/>
    <w:rsid w:val="002D67C3"/>
    <w:rsid w:val="002D6803"/>
    <w:rsid w:val="002D6B00"/>
    <w:rsid w:val="002D6CD7"/>
    <w:rsid w:val="002D6F36"/>
    <w:rsid w:val="002D746B"/>
    <w:rsid w:val="002D786A"/>
    <w:rsid w:val="002D78A7"/>
    <w:rsid w:val="002D7953"/>
    <w:rsid w:val="002D7974"/>
    <w:rsid w:val="002D7B25"/>
    <w:rsid w:val="002D7EE5"/>
    <w:rsid w:val="002E0294"/>
    <w:rsid w:val="002E03C3"/>
    <w:rsid w:val="002E0829"/>
    <w:rsid w:val="002E0836"/>
    <w:rsid w:val="002E0A06"/>
    <w:rsid w:val="002E0D3F"/>
    <w:rsid w:val="002E0D69"/>
    <w:rsid w:val="002E0E20"/>
    <w:rsid w:val="002E0FF5"/>
    <w:rsid w:val="002E1525"/>
    <w:rsid w:val="002E1B27"/>
    <w:rsid w:val="002E2013"/>
    <w:rsid w:val="002E2898"/>
    <w:rsid w:val="002E2B3C"/>
    <w:rsid w:val="002E2C32"/>
    <w:rsid w:val="002E2C6F"/>
    <w:rsid w:val="002E315B"/>
    <w:rsid w:val="002E4457"/>
    <w:rsid w:val="002E45B4"/>
    <w:rsid w:val="002E46E9"/>
    <w:rsid w:val="002E49A4"/>
    <w:rsid w:val="002E4FE6"/>
    <w:rsid w:val="002E5BE4"/>
    <w:rsid w:val="002E5E37"/>
    <w:rsid w:val="002E680F"/>
    <w:rsid w:val="002E699B"/>
    <w:rsid w:val="002E6BEB"/>
    <w:rsid w:val="002E70CE"/>
    <w:rsid w:val="002E735B"/>
    <w:rsid w:val="002E74BE"/>
    <w:rsid w:val="002E75DA"/>
    <w:rsid w:val="002E791A"/>
    <w:rsid w:val="002E7A03"/>
    <w:rsid w:val="002E7A3A"/>
    <w:rsid w:val="002E7ADE"/>
    <w:rsid w:val="002F016F"/>
    <w:rsid w:val="002F0198"/>
    <w:rsid w:val="002F0729"/>
    <w:rsid w:val="002F0B6F"/>
    <w:rsid w:val="002F0B9B"/>
    <w:rsid w:val="002F106A"/>
    <w:rsid w:val="002F138F"/>
    <w:rsid w:val="002F14D3"/>
    <w:rsid w:val="002F14DB"/>
    <w:rsid w:val="002F15CA"/>
    <w:rsid w:val="002F17EF"/>
    <w:rsid w:val="002F1970"/>
    <w:rsid w:val="002F1A6B"/>
    <w:rsid w:val="002F1A9F"/>
    <w:rsid w:val="002F1AFF"/>
    <w:rsid w:val="002F27B5"/>
    <w:rsid w:val="002F2A0D"/>
    <w:rsid w:val="002F2B9F"/>
    <w:rsid w:val="002F38F7"/>
    <w:rsid w:val="002F3920"/>
    <w:rsid w:val="002F4075"/>
    <w:rsid w:val="002F4140"/>
    <w:rsid w:val="002F4AA0"/>
    <w:rsid w:val="002F4DEB"/>
    <w:rsid w:val="002F4E40"/>
    <w:rsid w:val="002F5016"/>
    <w:rsid w:val="002F5589"/>
    <w:rsid w:val="002F5684"/>
    <w:rsid w:val="002F584F"/>
    <w:rsid w:val="002F5BD2"/>
    <w:rsid w:val="002F5C97"/>
    <w:rsid w:val="002F644C"/>
    <w:rsid w:val="002F6DB1"/>
    <w:rsid w:val="002F742E"/>
    <w:rsid w:val="002F786E"/>
    <w:rsid w:val="002F7922"/>
    <w:rsid w:val="002F7B2E"/>
    <w:rsid w:val="002F7D3E"/>
    <w:rsid w:val="002F7F9E"/>
    <w:rsid w:val="0030003D"/>
    <w:rsid w:val="00300242"/>
    <w:rsid w:val="003008A4"/>
    <w:rsid w:val="003009D8"/>
    <w:rsid w:val="00300B32"/>
    <w:rsid w:val="00300CAF"/>
    <w:rsid w:val="00300DA3"/>
    <w:rsid w:val="00300F60"/>
    <w:rsid w:val="0030106C"/>
    <w:rsid w:val="00301142"/>
    <w:rsid w:val="003013F2"/>
    <w:rsid w:val="0030195C"/>
    <w:rsid w:val="00301A3D"/>
    <w:rsid w:val="00301BE7"/>
    <w:rsid w:val="00301C18"/>
    <w:rsid w:val="00301D40"/>
    <w:rsid w:val="00301E24"/>
    <w:rsid w:val="00301F2F"/>
    <w:rsid w:val="00302611"/>
    <w:rsid w:val="00302838"/>
    <w:rsid w:val="00302C4E"/>
    <w:rsid w:val="00302C6D"/>
    <w:rsid w:val="00302C9E"/>
    <w:rsid w:val="003030B5"/>
    <w:rsid w:val="00303331"/>
    <w:rsid w:val="00303457"/>
    <w:rsid w:val="0030363E"/>
    <w:rsid w:val="003036BF"/>
    <w:rsid w:val="00303991"/>
    <w:rsid w:val="003039AF"/>
    <w:rsid w:val="00303A6E"/>
    <w:rsid w:val="00304260"/>
    <w:rsid w:val="0030457E"/>
    <w:rsid w:val="0030464A"/>
    <w:rsid w:val="0030473D"/>
    <w:rsid w:val="0030476F"/>
    <w:rsid w:val="00304F80"/>
    <w:rsid w:val="0030524C"/>
    <w:rsid w:val="0030568F"/>
    <w:rsid w:val="003059F1"/>
    <w:rsid w:val="00305E7D"/>
    <w:rsid w:val="00306106"/>
    <w:rsid w:val="00306532"/>
    <w:rsid w:val="003068B4"/>
    <w:rsid w:val="003068C3"/>
    <w:rsid w:val="00307C66"/>
    <w:rsid w:val="00307CDF"/>
    <w:rsid w:val="00307D34"/>
    <w:rsid w:val="00307DA6"/>
    <w:rsid w:val="00307E80"/>
    <w:rsid w:val="003100AD"/>
    <w:rsid w:val="0031047B"/>
    <w:rsid w:val="003106EE"/>
    <w:rsid w:val="00310739"/>
    <w:rsid w:val="003109AF"/>
    <w:rsid w:val="00310B80"/>
    <w:rsid w:val="00310F88"/>
    <w:rsid w:val="00311694"/>
    <w:rsid w:val="0031187B"/>
    <w:rsid w:val="003118F8"/>
    <w:rsid w:val="00311E69"/>
    <w:rsid w:val="00311F7F"/>
    <w:rsid w:val="00311FC4"/>
    <w:rsid w:val="0031201C"/>
    <w:rsid w:val="003129AB"/>
    <w:rsid w:val="003129E5"/>
    <w:rsid w:val="00312B7A"/>
    <w:rsid w:val="00312F6C"/>
    <w:rsid w:val="0031318A"/>
    <w:rsid w:val="00313752"/>
    <w:rsid w:val="003138C1"/>
    <w:rsid w:val="0031407E"/>
    <w:rsid w:val="00314209"/>
    <w:rsid w:val="0031438A"/>
    <w:rsid w:val="003143D7"/>
    <w:rsid w:val="0031450F"/>
    <w:rsid w:val="003147BF"/>
    <w:rsid w:val="00314A1D"/>
    <w:rsid w:val="00314A41"/>
    <w:rsid w:val="00314AC6"/>
    <w:rsid w:val="00314B2C"/>
    <w:rsid w:val="00315443"/>
    <w:rsid w:val="003154B8"/>
    <w:rsid w:val="003156B4"/>
    <w:rsid w:val="00315916"/>
    <w:rsid w:val="00315EF7"/>
    <w:rsid w:val="0031601D"/>
    <w:rsid w:val="00316190"/>
    <w:rsid w:val="0031654D"/>
    <w:rsid w:val="0031693C"/>
    <w:rsid w:val="00317119"/>
    <w:rsid w:val="0031781A"/>
    <w:rsid w:val="003178CB"/>
    <w:rsid w:val="00320101"/>
    <w:rsid w:val="0032089C"/>
    <w:rsid w:val="003209C0"/>
    <w:rsid w:val="00320A11"/>
    <w:rsid w:val="00320BD0"/>
    <w:rsid w:val="00320C73"/>
    <w:rsid w:val="00320E8A"/>
    <w:rsid w:val="003213FF"/>
    <w:rsid w:val="0032145A"/>
    <w:rsid w:val="00321A01"/>
    <w:rsid w:val="003223C3"/>
    <w:rsid w:val="003223DE"/>
    <w:rsid w:val="00322B68"/>
    <w:rsid w:val="00322CE7"/>
    <w:rsid w:val="003237F8"/>
    <w:rsid w:val="00323A2A"/>
    <w:rsid w:val="00323B41"/>
    <w:rsid w:val="00323B62"/>
    <w:rsid w:val="00323BC8"/>
    <w:rsid w:val="00323D77"/>
    <w:rsid w:val="00323E81"/>
    <w:rsid w:val="00323F38"/>
    <w:rsid w:val="003243F1"/>
    <w:rsid w:val="0032485A"/>
    <w:rsid w:val="00324CFA"/>
    <w:rsid w:val="003261A4"/>
    <w:rsid w:val="0032645D"/>
    <w:rsid w:val="00326903"/>
    <w:rsid w:val="00326A62"/>
    <w:rsid w:val="00326CF7"/>
    <w:rsid w:val="00326FB1"/>
    <w:rsid w:val="0032724A"/>
    <w:rsid w:val="00327529"/>
    <w:rsid w:val="003275D2"/>
    <w:rsid w:val="0032769A"/>
    <w:rsid w:val="0032770D"/>
    <w:rsid w:val="00327A53"/>
    <w:rsid w:val="0033020F"/>
    <w:rsid w:val="00330343"/>
    <w:rsid w:val="0033074F"/>
    <w:rsid w:val="003310DE"/>
    <w:rsid w:val="0033128B"/>
    <w:rsid w:val="00331521"/>
    <w:rsid w:val="003316B2"/>
    <w:rsid w:val="00331B80"/>
    <w:rsid w:val="00331BA7"/>
    <w:rsid w:val="00331C54"/>
    <w:rsid w:val="00331FB4"/>
    <w:rsid w:val="0033201C"/>
    <w:rsid w:val="003320DE"/>
    <w:rsid w:val="00332336"/>
    <w:rsid w:val="0033237F"/>
    <w:rsid w:val="003323F3"/>
    <w:rsid w:val="00332A52"/>
    <w:rsid w:val="00332A57"/>
    <w:rsid w:val="00332FC4"/>
    <w:rsid w:val="00333418"/>
    <w:rsid w:val="00333BB7"/>
    <w:rsid w:val="00333D4C"/>
    <w:rsid w:val="003340B4"/>
    <w:rsid w:val="003343F6"/>
    <w:rsid w:val="003344F9"/>
    <w:rsid w:val="00334BF4"/>
    <w:rsid w:val="00334EA7"/>
    <w:rsid w:val="003351BB"/>
    <w:rsid w:val="003356A3"/>
    <w:rsid w:val="00335D8F"/>
    <w:rsid w:val="0033630D"/>
    <w:rsid w:val="00336584"/>
    <w:rsid w:val="003368D3"/>
    <w:rsid w:val="00337B20"/>
    <w:rsid w:val="0034062C"/>
    <w:rsid w:val="00340955"/>
    <w:rsid w:val="00340CC0"/>
    <w:rsid w:val="00340D79"/>
    <w:rsid w:val="00341591"/>
    <w:rsid w:val="00341DAC"/>
    <w:rsid w:val="00341DD5"/>
    <w:rsid w:val="0034236D"/>
    <w:rsid w:val="00342732"/>
    <w:rsid w:val="00342A4A"/>
    <w:rsid w:val="00342DC7"/>
    <w:rsid w:val="003435EF"/>
    <w:rsid w:val="003438BE"/>
    <w:rsid w:val="003441A1"/>
    <w:rsid w:val="00344851"/>
    <w:rsid w:val="003448F1"/>
    <w:rsid w:val="00344B4A"/>
    <w:rsid w:val="00345032"/>
    <w:rsid w:val="0034518C"/>
    <w:rsid w:val="0034571A"/>
    <w:rsid w:val="0034586D"/>
    <w:rsid w:val="003458BE"/>
    <w:rsid w:val="00345A22"/>
    <w:rsid w:val="00345A67"/>
    <w:rsid w:val="00345C47"/>
    <w:rsid w:val="00345CA3"/>
    <w:rsid w:val="003460C9"/>
    <w:rsid w:val="00346394"/>
    <w:rsid w:val="00346667"/>
    <w:rsid w:val="0034686F"/>
    <w:rsid w:val="0034692C"/>
    <w:rsid w:val="00346ACF"/>
    <w:rsid w:val="003472C1"/>
    <w:rsid w:val="00347546"/>
    <w:rsid w:val="003477A9"/>
    <w:rsid w:val="00347A1B"/>
    <w:rsid w:val="00347B76"/>
    <w:rsid w:val="00347D48"/>
    <w:rsid w:val="0035067D"/>
    <w:rsid w:val="00350A4D"/>
    <w:rsid w:val="003512A4"/>
    <w:rsid w:val="003521A0"/>
    <w:rsid w:val="00352B5A"/>
    <w:rsid w:val="0035329C"/>
    <w:rsid w:val="00353481"/>
    <w:rsid w:val="00353815"/>
    <w:rsid w:val="00353AA1"/>
    <w:rsid w:val="00353F83"/>
    <w:rsid w:val="0035456F"/>
    <w:rsid w:val="003545D8"/>
    <w:rsid w:val="0035496F"/>
    <w:rsid w:val="00354972"/>
    <w:rsid w:val="00354D1F"/>
    <w:rsid w:val="00354F04"/>
    <w:rsid w:val="0035614E"/>
    <w:rsid w:val="00356465"/>
    <w:rsid w:val="00356531"/>
    <w:rsid w:val="00356716"/>
    <w:rsid w:val="00356881"/>
    <w:rsid w:val="00356B64"/>
    <w:rsid w:val="00356B6B"/>
    <w:rsid w:val="00356BE1"/>
    <w:rsid w:val="00356F49"/>
    <w:rsid w:val="00357452"/>
    <w:rsid w:val="00357965"/>
    <w:rsid w:val="00357F6A"/>
    <w:rsid w:val="00357F9F"/>
    <w:rsid w:val="00360017"/>
    <w:rsid w:val="003602C4"/>
    <w:rsid w:val="003602EB"/>
    <w:rsid w:val="00360545"/>
    <w:rsid w:val="003615BD"/>
    <w:rsid w:val="003615EB"/>
    <w:rsid w:val="003618B1"/>
    <w:rsid w:val="00361BFE"/>
    <w:rsid w:val="00361D8D"/>
    <w:rsid w:val="003620E0"/>
    <w:rsid w:val="0036264F"/>
    <w:rsid w:val="003628D7"/>
    <w:rsid w:val="00362B66"/>
    <w:rsid w:val="00363030"/>
    <w:rsid w:val="003637EA"/>
    <w:rsid w:val="00363915"/>
    <w:rsid w:val="0036392D"/>
    <w:rsid w:val="003639D7"/>
    <w:rsid w:val="00363A35"/>
    <w:rsid w:val="00363F3E"/>
    <w:rsid w:val="003640F2"/>
    <w:rsid w:val="0036432E"/>
    <w:rsid w:val="00364D02"/>
    <w:rsid w:val="00365410"/>
    <w:rsid w:val="00365528"/>
    <w:rsid w:val="003656C3"/>
    <w:rsid w:val="003658DF"/>
    <w:rsid w:val="00365AE7"/>
    <w:rsid w:val="00365BD4"/>
    <w:rsid w:val="00365BEB"/>
    <w:rsid w:val="003663EE"/>
    <w:rsid w:val="00366A2B"/>
    <w:rsid w:val="00366ACE"/>
    <w:rsid w:val="00366BE4"/>
    <w:rsid w:val="00366F8A"/>
    <w:rsid w:val="00366FCB"/>
    <w:rsid w:val="0036726F"/>
    <w:rsid w:val="003677B8"/>
    <w:rsid w:val="0036788D"/>
    <w:rsid w:val="00367944"/>
    <w:rsid w:val="00367BA8"/>
    <w:rsid w:val="00367D3E"/>
    <w:rsid w:val="00367EAC"/>
    <w:rsid w:val="00367F05"/>
    <w:rsid w:val="00370886"/>
    <w:rsid w:val="003711A1"/>
    <w:rsid w:val="003713F6"/>
    <w:rsid w:val="00371550"/>
    <w:rsid w:val="00371672"/>
    <w:rsid w:val="003716EA"/>
    <w:rsid w:val="00371F19"/>
    <w:rsid w:val="0037223E"/>
    <w:rsid w:val="0037231C"/>
    <w:rsid w:val="0037233E"/>
    <w:rsid w:val="003724EF"/>
    <w:rsid w:val="00372566"/>
    <w:rsid w:val="00372D3E"/>
    <w:rsid w:val="00372F8C"/>
    <w:rsid w:val="00373048"/>
    <w:rsid w:val="00373470"/>
    <w:rsid w:val="003734A3"/>
    <w:rsid w:val="0037364F"/>
    <w:rsid w:val="003738D7"/>
    <w:rsid w:val="00373A1C"/>
    <w:rsid w:val="00373C94"/>
    <w:rsid w:val="00374310"/>
    <w:rsid w:val="003749B2"/>
    <w:rsid w:val="00374F67"/>
    <w:rsid w:val="00375375"/>
    <w:rsid w:val="003757CD"/>
    <w:rsid w:val="0037584F"/>
    <w:rsid w:val="00375884"/>
    <w:rsid w:val="00375980"/>
    <w:rsid w:val="0037609F"/>
    <w:rsid w:val="003760BB"/>
    <w:rsid w:val="003762DE"/>
    <w:rsid w:val="00376C8B"/>
    <w:rsid w:val="003772BC"/>
    <w:rsid w:val="0037738C"/>
    <w:rsid w:val="003775C5"/>
    <w:rsid w:val="003779BA"/>
    <w:rsid w:val="003800CD"/>
    <w:rsid w:val="00380297"/>
    <w:rsid w:val="00380D82"/>
    <w:rsid w:val="00380DCF"/>
    <w:rsid w:val="003812E4"/>
    <w:rsid w:val="00382478"/>
    <w:rsid w:val="00382B59"/>
    <w:rsid w:val="00382D6B"/>
    <w:rsid w:val="00382F82"/>
    <w:rsid w:val="003834E2"/>
    <w:rsid w:val="00383982"/>
    <w:rsid w:val="00383BC6"/>
    <w:rsid w:val="00383CCE"/>
    <w:rsid w:val="003841B5"/>
    <w:rsid w:val="0038481E"/>
    <w:rsid w:val="00384D39"/>
    <w:rsid w:val="00385629"/>
    <w:rsid w:val="00385996"/>
    <w:rsid w:val="00385C78"/>
    <w:rsid w:val="00385FA5"/>
    <w:rsid w:val="00386370"/>
    <w:rsid w:val="0038650D"/>
    <w:rsid w:val="00386725"/>
    <w:rsid w:val="00387006"/>
    <w:rsid w:val="003873AC"/>
    <w:rsid w:val="003873E3"/>
    <w:rsid w:val="00387588"/>
    <w:rsid w:val="003876AA"/>
    <w:rsid w:val="00387CCE"/>
    <w:rsid w:val="003907E9"/>
    <w:rsid w:val="00390803"/>
    <w:rsid w:val="003908C5"/>
    <w:rsid w:val="00390A44"/>
    <w:rsid w:val="00390BF7"/>
    <w:rsid w:val="00390C3F"/>
    <w:rsid w:val="00390FA7"/>
    <w:rsid w:val="003910F7"/>
    <w:rsid w:val="00391502"/>
    <w:rsid w:val="00391692"/>
    <w:rsid w:val="003916F4"/>
    <w:rsid w:val="0039218F"/>
    <w:rsid w:val="00392436"/>
    <w:rsid w:val="00392537"/>
    <w:rsid w:val="003926DA"/>
    <w:rsid w:val="00392DB5"/>
    <w:rsid w:val="00392FAA"/>
    <w:rsid w:val="0039316E"/>
    <w:rsid w:val="00393216"/>
    <w:rsid w:val="00393DCC"/>
    <w:rsid w:val="00393EE9"/>
    <w:rsid w:val="00394038"/>
    <w:rsid w:val="00394B2F"/>
    <w:rsid w:val="00395046"/>
    <w:rsid w:val="003950B1"/>
    <w:rsid w:val="0039529B"/>
    <w:rsid w:val="00395362"/>
    <w:rsid w:val="00396277"/>
    <w:rsid w:val="0039629F"/>
    <w:rsid w:val="00396391"/>
    <w:rsid w:val="00396DCB"/>
    <w:rsid w:val="003971F6"/>
    <w:rsid w:val="003975BE"/>
    <w:rsid w:val="003A018C"/>
    <w:rsid w:val="003A0239"/>
    <w:rsid w:val="003A0243"/>
    <w:rsid w:val="003A024D"/>
    <w:rsid w:val="003A02F9"/>
    <w:rsid w:val="003A03E6"/>
    <w:rsid w:val="003A05F4"/>
    <w:rsid w:val="003A0AFB"/>
    <w:rsid w:val="003A0B7C"/>
    <w:rsid w:val="003A0E17"/>
    <w:rsid w:val="003A11A5"/>
    <w:rsid w:val="003A1642"/>
    <w:rsid w:val="003A16E7"/>
    <w:rsid w:val="003A1D20"/>
    <w:rsid w:val="003A1D5F"/>
    <w:rsid w:val="003A1E7E"/>
    <w:rsid w:val="003A1FAE"/>
    <w:rsid w:val="003A1FC4"/>
    <w:rsid w:val="003A1FD5"/>
    <w:rsid w:val="003A2C14"/>
    <w:rsid w:val="003A2DC8"/>
    <w:rsid w:val="003A3387"/>
    <w:rsid w:val="003A360A"/>
    <w:rsid w:val="003A37F9"/>
    <w:rsid w:val="003A4080"/>
    <w:rsid w:val="003A40DB"/>
    <w:rsid w:val="003A41FB"/>
    <w:rsid w:val="003A43E4"/>
    <w:rsid w:val="003A44FE"/>
    <w:rsid w:val="003A484E"/>
    <w:rsid w:val="003A4901"/>
    <w:rsid w:val="003A496C"/>
    <w:rsid w:val="003A4A04"/>
    <w:rsid w:val="003A4CC5"/>
    <w:rsid w:val="003A58E4"/>
    <w:rsid w:val="003A5BC7"/>
    <w:rsid w:val="003A5E40"/>
    <w:rsid w:val="003A6C3C"/>
    <w:rsid w:val="003A6DC6"/>
    <w:rsid w:val="003A7001"/>
    <w:rsid w:val="003A72D2"/>
    <w:rsid w:val="003A7328"/>
    <w:rsid w:val="003A76F3"/>
    <w:rsid w:val="003A7D92"/>
    <w:rsid w:val="003B0396"/>
    <w:rsid w:val="003B04B8"/>
    <w:rsid w:val="003B06FC"/>
    <w:rsid w:val="003B0864"/>
    <w:rsid w:val="003B0A47"/>
    <w:rsid w:val="003B0B0B"/>
    <w:rsid w:val="003B0C7A"/>
    <w:rsid w:val="003B0EBF"/>
    <w:rsid w:val="003B10CD"/>
    <w:rsid w:val="003B1355"/>
    <w:rsid w:val="003B1AD7"/>
    <w:rsid w:val="003B1CB2"/>
    <w:rsid w:val="003B1ECD"/>
    <w:rsid w:val="003B1FFF"/>
    <w:rsid w:val="003B2057"/>
    <w:rsid w:val="003B2275"/>
    <w:rsid w:val="003B278B"/>
    <w:rsid w:val="003B2CCB"/>
    <w:rsid w:val="003B2D3E"/>
    <w:rsid w:val="003B304F"/>
    <w:rsid w:val="003B35EB"/>
    <w:rsid w:val="003B365A"/>
    <w:rsid w:val="003B38ED"/>
    <w:rsid w:val="003B397A"/>
    <w:rsid w:val="003B3AC7"/>
    <w:rsid w:val="003B3CB0"/>
    <w:rsid w:val="003B3D07"/>
    <w:rsid w:val="003B4062"/>
    <w:rsid w:val="003B4877"/>
    <w:rsid w:val="003B5098"/>
    <w:rsid w:val="003B55C8"/>
    <w:rsid w:val="003B61DE"/>
    <w:rsid w:val="003B6250"/>
    <w:rsid w:val="003B6393"/>
    <w:rsid w:val="003B6514"/>
    <w:rsid w:val="003B67B9"/>
    <w:rsid w:val="003B6DC2"/>
    <w:rsid w:val="003B6E25"/>
    <w:rsid w:val="003B6F75"/>
    <w:rsid w:val="003B6F91"/>
    <w:rsid w:val="003B704D"/>
    <w:rsid w:val="003B73EB"/>
    <w:rsid w:val="003B78D2"/>
    <w:rsid w:val="003B7EC9"/>
    <w:rsid w:val="003C00FF"/>
    <w:rsid w:val="003C05C8"/>
    <w:rsid w:val="003C0668"/>
    <w:rsid w:val="003C07A3"/>
    <w:rsid w:val="003C0DA1"/>
    <w:rsid w:val="003C0E4F"/>
    <w:rsid w:val="003C0F0E"/>
    <w:rsid w:val="003C10BD"/>
    <w:rsid w:val="003C188D"/>
    <w:rsid w:val="003C18D7"/>
    <w:rsid w:val="003C1996"/>
    <w:rsid w:val="003C1CDE"/>
    <w:rsid w:val="003C2150"/>
    <w:rsid w:val="003C258B"/>
    <w:rsid w:val="003C27E0"/>
    <w:rsid w:val="003C2AB0"/>
    <w:rsid w:val="003C2BEB"/>
    <w:rsid w:val="003C2D9A"/>
    <w:rsid w:val="003C2F2E"/>
    <w:rsid w:val="003C2FC3"/>
    <w:rsid w:val="003C306A"/>
    <w:rsid w:val="003C384A"/>
    <w:rsid w:val="003C4A23"/>
    <w:rsid w:val="003C4B77"/>
    <w:rsid w:val="003C4CDC"/>
    <w:rsid w:val="003C5016"/>
    <w:rsid w:val="003C5296"/>
    <w:rsid w:val="003C5B7E"/>
    <w:rsid w:val="003C5EE9"/>
    <w:rsid w:val="003C6146"/>
    <w:rsid w:val="003C6EDD"/>
    <w:rsid w:val="003C75F3"/>
    <w:rsid w:val="003C7931"/>
    <w:rsid w:val="003C7DDC"/>
    <w:rsid w:val="003C7FE0"/>
    <w:rsid w:val="003D05DB"/>
    <w:rsid w:val="003D0AE3"/>
    <w:rsid w:val="003D11A6"/>
    <w:rsid w:val="003D1D3B"/>
    <w:rsid w:val="003D1FC8"/>
    <w:rsid w:val="003D2328"/>
    <w:rsid w:val="003D238E"/>
    <w:rsid w:val="003D23D9"/>
    <w:rsid w:val="003D2BAD"/>
    <w:rsid w:val="003D2BAE"/>
    <w:rsid w:val="003D2E41"/>
    <w:rsid w:val="003D3456"/>
    <w:rsid w:val="003D34A2"/>
    <w:rsid w:val="003D3AFC"/>
    <w:rsid w:val="003D3F1D"/>
    <w:rsid w:val="003D3FAD"/>
    <w:rsid w:val="003D401D"/>
    <w:rsid w:val="003D45BE"/>
    <w:rsid w:val="003D47DE"/>
    <w:rsid w:val="003D47EA"/>
    <w:rsid w:val="003D51E6"/>
    <w:rsid w:val="003D53E0"/>
    <w:rsid w:val="003D5483"/>
    <w:rsid w:val="003D55CA"/>
    <w:rsid w:val="003D582D"/>
    <w:rsid w:val="003D58B2"/>
    <w:rsid w:val="003D594E"/>
    <w:rsid w:val="003D5CF0"/>
    <w:rsid w:val="003D627B"/>
    <w:rsid w:val="003D6471"/>
    <w:rsid w:val="003D6991"/>
    <w:rsid w:val="003D6A6B"/>
    <w:rsid w:val="003D6CE6"/>
    <w:rsid w:val="003D6E12"/>
    <w:rsid w:val="003D6E64"/>
    <w:rsid w:val="003D6F03"/>
    <w:rsid w:val="003D6FF0"/>
    <w:rsid w:val="003D7375"/>
    <w:rsid w:val="003D76A6"/>
    <w:rsid w:val="003D78B8"/>
    <w:rsid w:val="003D7CFA"/>
    <w:rsid w:val="003E00BD"/>
    <w:rsid w:val="003E0157"/>
    <w:rsid w:val="003E01C4"/>
    <w:rsid w:val="003E0319"/>
    <w:rsid w:val="003E0615"/>
    <w:rsid w:val="003E0968"/>
    <w:rsid w:val="003E1747"/>
    <w:rsid w:val="003E193A"/>
    <w:rsid w:val="003E1A0B"/>
    <w:rsid w:val="003E1D70"/>
    <w:rsid w:val="003E212A"/>
    <w:rsid w:val="003E2198"/>
    <w:rsid w:val="003E22C2"/>
    <w:rsid w:val="003E25D5"/>
    <w:rsid w:val="003E27C6"/>
    <w:rsid w:val="003E2C8E"/>
    <w:rsid w:val="003E2E05"/>
    <w:rsid w:val="003E301A"/>
    <w:rsid w:val="003E3023"/>
    <w:rsid w:val="003E302C"/>
    <w:rsid w:val="003E32E8"/>
    <w:rsid w:val="003E3523"/>
    <w:rsid w:val="003E35AC"/>
    <w:rsid w:val="003E3746"/>
    <w:rsid w:val="003E3887"/>
    <w:rsid w:val="003E39AE"/>
    <w:rsid w:val="003E3D86"/>
    <w:rsid w:val="003E3E4A"/>
    <w:rsid w:val="003E400F"/>
    <w:rsid w:val="003E4373"/>
    <w:rsid w:val="003E4590"/>
    <w:rsid w:val="003E4895"/>
    <w:rsid w:val="003E4ECC"/>
    <w:rsid w:val="003E506A"/>
    <w:rsid w:val="003E51D0"/>
    <w:rsid w:val="003E54B5"/>
    <w:rsid w:val="003E5671"/>
    <w:rsid w:val="003E57BE"/>
    <w:rsid w:val="003E5A8D"/>
    <w:rsid w:val="003E5BB0"/>
    <w:rsid w:val="003E5E1A"/>
    <w:rsid w:val="003E608B"/>
    <w:rsid w:val="003E664F"/>
    <w:rsid w:val="003E6E5D"/>
    <w:rsid w:val="003E75B6"/>
    <w:rsid w:val="003E79B8"/>
    <w:rsid w:val="003E7D3E"/>
    <w:rsid w:val="003E7F44"/>
    <w:rsid w:val="003E7F7B"/>
    <w:rsid w:val="003E7F8E"/>
    <w:rsid w:val="003F0544"/>
    <w:rsid w:val="003F084E"/>
    <w:rsid w:val="003F0AA1"/>
    <w:rsid w:val="003F11A0"/>
    <w:rsid w:val="003F14CF"/>
    <w:rsid w:val="003F1B92"/>
    <w:rsid w:val="003F1BB4"/>
    <w:rsid w:val="003F203B"/>
    <w:rsid w:val="003F21EE"/>
    <w:rsid w:val="003F229C"/>
    <w:rsid w:val="003F239C"/>
    <w:rsid w:val="003F241B"/>
    <w:rsid w:val="003F24D0"/>
    <w:rsid w:val="003F271D"/>
    <w:rsid w:val="003F2F8C"/>
    <w:rsid w:val="003F300A"/>
    <w:rsid w:val="003F307B"/>
    <w:rsid w:val="003F38E2"/>
    <w:rsid w:val="003F4007"/>
    <w:rsid w:val="003F444A"/>
    <w:rsid w:val="003F4724"/>
    <w:rsid w:val="003F52B7"/>
    <w:rsid w:val="003F544E"/>
    <w:rsid w:val="003F5828"/>
    <w:rsid w:val="003F5915"/>
    <w:rsid w:val="003F5C4C"/>
    <w:rsid w:val="003F5F46"/>
    <w:rsid w:val="003F6189"/>
    <w:rsid w:val="003F61FE"/>
    <w:rsid w:val="003F626C"/>
    <w:rsid w:val="003F6481"/>
    <w:rsid w:val="003F6BAE"/>
    <w:rsid w:val="003F6E6F"/>
    <w:rsid w:val="003F6F55"/>
    <w:rsid w:val="003F7643"/>
    <w:rsid w:val="003F7A61"/>
    <w:rsid w:val="003F7CE1"/>
    <w:rsid w:val="003F7EAA"/>
    <w:rsid w:val="00400292"/>
    <w:rsid w:val="0040089F"/>
    <w:rsid w:val="00400980"/>
    <w:rsid w:val="00400BC6"/>
    <w:rsid w:val="0040101F"/>
    <w:rsid w:val="0040198E"/>
    <w:rsid w:val="00401B1A"/>
    <w:rsid w:val="00401B60"/>
    <w:rsid w:val="00401BF1"/>
    <w:rsid w:val="00401F57"/>
    <w:rsid w:val="00401F59"/>
    <w:rsid w:val="0040201B"/>
    <w:rsid w:val="00402258"/>
    <w:rsid w:val="004023C8"/>
    <w:rsid w:val="00402863"/>
    <w:rsid w:val="00402B38"/>
    <w:rsid w:val="00402D19"/>
    <w:rsid w:val="00402D2C"/>
    <w:rsid w:val="004031C2"/>
    <w:rsid w:val="00403C91"/>
    <w:rsid w:val="00403FA6"/>
    <w:rsid w:val="0040412A"/>
    <w:rsid w:val="0040446C"/>
    <w:rsid w:val="004044DF"/>
    <w:rsid w:val="0040472C"/>
    <w:rsid w:val="00404AF4"/>
    <w:rsid w:val="00404E7C"/>
    <w:rsid w:val="00405233"/>
    <w:rsid w:val="004052E9"/>
    <w:rsid w:val="00405878"/>
    <w:rsid w:val="00405ED0"/>
    <w:rsid w:val="00405FEF"/>
    <w:rsid w:val="00406042"/>
    <w:rsid w:val="00406078"/>
    <w:rsid w:val="00406BBE"/>
    <w:rsid w:val="004071B5"/>
    <w:rsid w:val="004072AB"/>
    <w:rsid w:val="004076D0"/>
    <w:rsid w:val="00407872"/>
    <w:rsid w:val="00407A55"/>
    <w:rsid w:val="00407A98"/>
    <w:rsid w:val="00407E03"/>
    <w:rsid w:val="00407F1A"/>
    <w:rsid w:val="00407F3A"/>
    <w:rsid w:val="0041000F"/>
    <w:rsid w:val="00410514"/>
    <w:rsid w:val="00410CF0"/>
    <w:rsid w:val="00410DE2"/>
    <w:rsid w:val="00410DF1"/>
    <w:rsid w:val="00410E7F"/>
    <w:rsid w:val="00410ED0"/>
    <w:rsid w:val="00411914"/>
    <w:rsid w:val="00411A72"/>
    <w:rsid w:val="00411EE7"/>
    <w:rsid w:val="004122A0"/>
    <w:rsid w:val="004124F2"/>
    <w:rsid w:val="00412614"/>
    <w:rsid w:val="004126BF"/>
    <w:rsid w:val="00412774"/>
    <w:rsid w:val="00412BD7"/>
    <w:rsid w:val="00412D32"/>
    <w:rsid w:val="00412F42"/>
    <w:rsid w:val="00412F47"/>
    <w:rsid w:val="004134D2"/>
    <w:rsid w:val="0041353B"/>
    <w:rsid w:val="00413571"/>
    <w:rsid w:val="00413A93"/>
    <w:rsid w:val="00413CC8"/>
    <w:rsid w:val="00413D52"/>
    <w:rsid w:val="00414789"/>
    <w:rsid w:val="0041494A"/>
    <w:rsid w:val="004153C9"/>
    <w:rsid w:val="00415889"/>
    <w:rsid w:val="00415D57"/>
    <w:rsid w:val="00415D79"/>
    <w:rsid w:val="00415E1D"/>
    <w:rsid w:val="0041683E"/>
    <w:rsid w:val="00416C8F"/>
    <w:rsid w:val="00416FC4"/>
    <w:rsid w:val="00417D14"/>
    <w:rsid w:val="00417F1B"/>
    <w:rsid w:val="00420201"/>
    <w:rsid w:val="004203CF"/>
    <w:rsid w:val="004204AA"/>
    <w:rsid w:val="0042096C"/>
    <w:rsid w:val="0042097E"/>
    <w:rsid w:val="00420F47"/>
    <w:rsid w:val="00420FE3"/>
    <w:rsid w:val="00421011"/>
    <w:rsid w:val="00421281"/>
    <w:rsid w:val="004215B0"/>
    <w:rsid w:val="00421C62"/>
    <w:rsid w:val="00421CEE"/>
    <w:rsid w:val="00422A30"/>
    <w:rsid w:val="00422C3A"/>
    <w:rsid w:val="00422C60"/>
    <w:rsid w:val="00422E00"/>
    <w:rsid w:val="00422FE0"/>
    <w:rsid w:val="00423203"/>
    <w:rsid w:val="004233FB"/>
    <w:rsid w:val="00423721"/>
    <w:rsid w:val="00423B90"/>
    <w:rsid w:val="00423DAC"/>
    <w:rsid w:val="004240B3"/>
    <w:rsid w:val="0042448F"/>
    <w:rsid w:val="00424880"/>
    <w:rsid w:val="00425034"/>
    <w:rsid w:val="00425A81"/>
    <w:rsid w:val="00425DBA"/>
    <w:rsid w:val="00426256"/>
    <w:rsid w:val="004269C1"/>
    <w:rsid w:val="00426BB5"/>
    <w:rsid w:val="00426D93"/>
    <w:rsid w:val="0042758B"/>
    <w:rsid w:val="00427782"/>
    <w:rsid w:val="0042797D"/>
    <w:rsid w:val="00430180"/>
    <w:rsid w:val="004309E6"/>
    <w:rsid w:val="004315AF"/>
    <w:rsid w:val="00431C0C"/>
    <w:rsid w:val="00431D00"/>
    <w:rsid w:val="00431D65"/>
    <w:rsid w:val="00432219"/>
    <w:rsid w:val="00432B73"/>
    <w:rsid w:val="00433064"/>
    <w:rsid w:val="0043317C"/>
    <w:rsid w:val="0043324F"/>
    <w:rsid w:val="004337AA"/>
    <w:rsid w:val="004339FF"/>
    <w:rsid w:val="00433D33"/>
    <w:rsid w:val="00433E12"/>
    <w:rsid w:val="004341DB"/>
    <w:rsid w:val="004341DE"/>
    <w:rsid w:val="004342A3"/>
    <w:rsid w:val="00434F6F"/>
    <w:rsid w:val="0043559D"/>
    <w:rsid w:val="00435652"/>
    <w:rsid w:val="004357DE"/>
    <w:rsid w:val="00435975"/>
    <w:rsid w:val="00435E29"/>
    <w:rsid w:val="00436171"/>
    <w:rsid w:val="00436809"/>
    <w:rsid w:val="004368AF"/>
    <w:rsid w:val="004374BB"/>
    <w:rsid w:val="0043754D"/>
    <w:rsid w:val="00437698"/>
    <w:rsid w:val="00437793"/>
    <w:rsid w:val="00437976"/>
    <w:rsid w:val="00437D20"/>
    <w:rsid w:val="004406F8"/>
    <w:rsid w:val="00440856"/>
    <w:rsid w:val="004409BC"/>
    <w:rsid w:val="00440F69"/>
    <w:rsid w:val="004410C3"/>
    <w:rsid w:val="0044149F"/>
    <w:rsid w:val="00441CA0"/>
    <w:rsid w:val="004420A5"/>
    <w:rsid w:val="004421CF"/>
    <w:rsid w:val="0044228D"/>
    <w:rsid w:val="00442436"/>
    <w:rsid w:val="004424FE"/>
    <w:rsid w:val="00442B09"/>
    <w:rsid w:val="00442B61"/>
    <w:rsid w:val="00442B88"/>
    <w:rsid w:val="00442BDF"/>
    <w:rsid w:val="00442DCC"/>
    <w:rsid w:val="00442F4A"/>
    <w:rsid w:val="00443A8F"/>
    <w:rsid w:val="00443B4F"/>
    <w:rsid w:val="004442F5"/>
    <w:rsid w:val="00444609"/>
    <w:rsid w:val="00444C94"/>
    <w:rsid w:val="00444DF0"/>
    <w:rsid w:val="00444FD6"/>
    <w:rsid w:val="00445677"/>
    <w:rsid w:val="004456FB"/>
    <w:rsid w:val="0044575A"/>
    <w:rsid w:val="004457F4"/>
    <w:rsid w:val="004459D4"/>
    <w:rsid w:val="00445C29"/>
    <w:rsid w:val="00445D64"/>
    <w:rsid w:val="00446418"/>
    <w:rsid w:val="00446563"/>
    <w:rsid w:val="004466F0"/>
    <w:rsid w:val="0044684E"/>
    <w:rsid w:val="0044691E"/>
    <w:rsid w:val="00446AC3"/>
    <w:rsid w:val="00446B11"/>
    <w:rsid w:val="00446F64"/>
    <w:rsid w:val="00446FDB"/>
    <w:rsid w:val="00447127"/>
    <w:rsid w:val="0044725A"/>
    <w:rsid w:val="0044728E"/>
    <w:rsid w:val="0044740D"/>
    <w:rsid w:val="00447D86"/>
    <w:rsid w:val="00447E03"/>
    <w:rsid w:val="00447FB0"/>
    <w:rsid w:val="004503C4"/>
    <w:rsid w:val="00450C1E"/>
    <w:rsid w:val="00450C9D"/>
    <w:rsid w:val="00451244"/>
    <w:rsid w:val="00451421"/>
    <w:rsid w:val="00451729"/>
    <w:rsid w:val="00451AA4"/>
    <w:rsid w:val="00451AE4"/>
    <w:rsid w:val="00451DFB"/>
    <w:rsid w:val="0045220D"/>
    <w:rsid w:val="004527D6"/>
    <w:rsid w:val="004528F3"/>
    <w:rsid w:val="00452C7E"/>
    <w:rsid w:val="00452D9A"/>
    <w:rsid w:val="00452F6C"/>
    <w:rsid w:val="00453133"/>
    <w:rsid w:val="00453141"/>
    <w:rsid w:val="00453152"/>
    <w:rsid w:val="004533BC"/>
    <w:rsid w:val="0045395B"/>
    <w:rsid w:val="0045398E"/>
    <w:rsid w:val="00453CF5"/>
    <w:rsid w:val="00453E7B"/>
    <w:rsid w:val="0045404D"/>
    <w:rsid w:val="00454BB5"/>
    <w:rsid w:val="00454E22"/>
    <w:rsid w:val="00454E2C"/>
    <w:rsid w:val="0045518F"/>
    <w:rsid w:val="00455734"/>
    <w:rsid w:val="00455B62"/>
    <w:rsid w:val="00455D9E"/>
    <w:rsid w:val="00455F55"/>
    <w:rsid w:val="004561EA"/>
    <w:rsid w:val="004566DE"/>
    <w:rsid w:val="00456709"/>
    <w:rsid w:val="00456A4A"/>
    <w:rsid w:val="00456D5F"/>
    <w:rsid w:val="00456EAA"/>
    <w:rsid w:val="00456FBC"/>
    <w:rsid w:val="0045704A"/>
    <w:rsid w:val="0045759F"/>
    <w:rsid w:val="004576DF"/>
    <w:rsid w:val="004577CD"/>
    <w:rsid w:val="00457A57"/>
    <w:rsid w:val="00457BF2"/>
    <w:rsid w:val="00457E83"/>
    <w:rsid w:val="00457F69"/>
    <w:rsid w:val="00457FB8"/>
    <w:rsid w:val="004600CE"/>
    <w:rsid w:val="004600F2"/>
    <w:rsid w:val="00460B11"/>
    <w:rsid w:val="00460E48"/>
    <w:rsid w:val="00460E56"/>
    <w:rsid w:val="00461383"/>
    <w:rsid w:val="0046152C"/>
    <w:rsid w:val="004616B4"/>
    <w:rsid w:val="004617F3"/>
    <w:rsid w:val="00461AFD"/>
    <w:rsid w:val="00461F25"/>
    <w:rsid w:val="00462012"/>
    <w:rsid w:val="004624A0"/>
    <w:rsid w:val="0046273D"/>
    <w:rsid w:val="00462935"/>
    <w:rsid w:val="00462AE5"/>
    <w:rsid w:val="00462B38"/>
    <w:rsid w:val="00463285"/>
    <w:rsid w:val="00463C31"/>
    <w:rsid w:val="00463CCC"/>
    <w:rsid w:val="004642EF"/>
    <w:rsid w:val="00464538"/>
    <w:rsid w:val="004649E0"/>
    <w:rsid w:val="00464AFD"/>
    <w:rsid w:val="004650FD"/>
    <w:rsid w:val="00465644"/>
    <w:rsid w:val="0046587F"/>
    <w:rsid w:val="0046620A"/>
    <w:rsid w:val="004664B9"/>
    <w:rsid w:val="004667B3"/>
    <w:rsid w:val="00466900"/>
    <w:rsid w:val="00466AD1"/>
    <w:rsid w:val="00466E0C"/>
    <w:rsid w:val="00466FDD"/>
    <w:rsid w:val="0046716D"/>
    <w:rsid w:val="004676B6"/>
    <w:rsid w:val="00467737"/>
    <w:rsid w:val="00467EEA"/>
    <w:rsid w:val="00470285"/>
    <w:rsid w:val="00470384"/>
    <w:rsid w:val="00470480"/>
    <w:rsid w:val="0047060A"/>
    <w:rsid w:val="00470749"/>
    <w:rsid w:val="0047093A"/>
    <w:rsid w:val="00470E54"/>
    <w:rsid w:val="00470F51"/>
    <w:rsid w:val="00471359"/>
    <w:rsid w:val="0047197D"/>
    <w:rsid w:val="0047199A"/>
    <w:rsid w:val="004719CB"/>
    <w:rsid w:val="00471EF6"/>
    <w:rsid w:val="00472714"/>
    <w:rsid w:val="00472750"/>
    <w:rsid w:val="004727DE"/>
    <w:rsid w:val="00472CFF"/>
    <w:rsid w:val="00472D2D"/>
    <w:rsid w:val="00472DBD"/>
    <w:rsid w:val="00472E55"/>
    <w:rsid w:val="00473258"/>
    <w:rsid w:val="00473E84"/>
    <w:rsid w:val="00474E30"/>
    <w:rsid w:val="00475090"/>
    <w:rsid w:val="004750FE"/>
    <w:rsid w:val="004752FE"/>
    <w:rsid w:val="004753C8"/>
    <w:rsid w:val="00475538"/>
    <w:rsid w:val="00475B2F"/>
    <w:rsid w:val="00475C0C"/>
    <w:rsid w:val="00475C5E"/>
    <w:rsid w:val="00475F53"/>
    <w:rsid w:val="004765E0"/>
    <w:rsid w:val="004766BB"/>
    <w:rsid w:val="00476A2E"/>
    <w:rsid w:val="00476D2D"/>
    <w:rsid w:val="00476D8C"/>
    <w:rsid w:val="0047716A"/>
    <w:rsid w:val="00480043"/>
    <w:rsid w:val="004801A7"/>
    <w:rsid w:val="004802B0"/>
    <w:rsid w:val="00480688"/>
    <w:rsid w:val="00480970"/>
    <w:rsid w:val="00480C9C"/>
    <w:rsid w:val="004812CF"/>
    <w:rsid w:val="00481502"/>
    <w:rsid w:val="004819C6"/>
    <w:rsid w:val="004819FF"/>
    <w:rsid w:val="00481B02"/>
    <w:rsid w:val="00481E80"/>
    <w:rsid w:val="0048207C"/>
    <w:rsid w:val="0048241D"/>
    <w:rsid w:val="0048249E"/>
    <w:rsid w:val="00482957"/>
    <w:rsid w:val="004830FC"/>
    <w:rsid w:val="004837A4"/>
    <w:rsid w:val="00483D7E"/>
    <w:rsid w:val="004840AA"/>
    <w:rsid w:val="004842B5"/>
    <w:rsid w:val="004843ED"/>
    <w:rsid w:val="00484528"/>
    <w:rsid w:val="004845E5"/>
    <w:rsid w:val="004847E5"/>
    <w:rsid w:val="004848AB"/>
    <w:rsid w:val="0048548C"/>
    <w:rsid w:val="004854E8"/>
    <w:rsid w:val="00485CAB"/>
    <w:rsid w:val="00485CC7"/>
    <w:rsid w:val="00485FA6"/>
    <w:rsid w:val="0048703F"/>
    <w:rsid w:val="004870B1"/>
    <w:rsid w:val="00487152"/>
    <w:rsid w:val="004873B4"/>
    <w:rsid w:val="00487675"/>
    <w:rsid w:val="00487908"/>
    <w:rsid w:val="00487946"/>
    <w:rsid w:val="00487B32"/>
    <w:rsid w:val="00487CC3"/>
    <w:rsid w:val="00487D86"/>
    <w:rsid w:val="00487D8E"/>
    <w:rsid w:val="004901BD"/>
    <w:rsid w:val="0049034D"/>
    <w:rsid w:val="004903D6"/>
    <w:rsid w:val="00490CE6"/>
    <w:rsid w:val="00491015"/>
    <w:rsid w:val="00491145"/>
    <w:rsid w:val="00491194"/>
    <w:rsid w:val="004914DA"/>
    <w:rsid w:val="00491579"/>
    <w:rsid w:val="00491E16"/>
    <w:rsid w:val="00491EFA"/>
    <w:rsid w:val="004923FB"/>
    <w:rsid w:val="004924AB"/>
    <w:rsid w:val="00492519"/>
    <w:rsid w:val="0049254E"/>
    <w:rsid w:val="0049276D"/>
    <w:rsid w:val="0049281E"/>
    <w:rsid w:val="004928A8"/>
    <w:rsid w:val="00492F88"/>
    <w:rsid w:val="0049304D"/>
    <w:rsid w:val="004936BD"/>
    <w:rsid w:val="004937A2"/>
    <w:rsid w:val="00493E0C"/>
    <w:rsid w:val="00493E83"/>
    <w:rsid w:val="004940D0"/>
    <w:rsid w:val="00494476"/>
    <w:rsid w:val="00494A23"/>
    <w:rsid w:val="00494B11"/>
    <w:rsid w:val="00494CCA"/>
    <w:rsid w:val="00494F28"/>
    <w:rsid w:val="00495655"/>
    <w:rsid w:val="004957D7"/>
    <w:rsid w:val="004958DF"/>
    <w:rsid w:val="00495A0E"/>
    <w:rsid w:val="00496152"/>
    <w:rsid w:val="00496191"/>
    <w:rsid w:val="0049621D"/>
    <w:rsid w:val="00496341"/>
    <w:rsid w:val="0049635B"/>
    <w:rsid w:val="00496CDD"/>
    <w:rsid w:val="00496E5A"/>
    <w:rsid w:val="00496EC5"/>
    <w:rsid w:val="00496F8B"/>
    <w:rsid w:val="004976ED"/>
    <w:rsid w:val="00497F98"/>
    <w:rsid w:val="004A0103"/>
    <w:rsid w:val="004A0115"/>
    <w:rsid w:val="004A063A"/>
    <w:rsid w:val="004A0C65"/>
    <w:rsid w:val="004A0D9D"/>
    <w:rsid w:val="004A0DF3"/>
    <w:rsid w:val="004A12AC"/>
    <w:rsid w:val="004A12DE"/>
    <w:rsid w:val="004A22FF"/>
    <w:rsid w:val="004A232D"/>
    <w:rsid w:val="004A2349"/>
    <w:rsid w:val="004A2915"/>
    <w:rsid w:val="004A2AE6"/>
    <w:rsid w:val="004A2BFC"/>
    <w:rsid w:val="004A2CF1"/>
    <w:rsid w:val="004A2E8E"/>
    <w:rsid w:val="004A308F"/>
    <w:rsid w:val="004A3093"/>
    <w:rsid w:val="004A324E"/>
    <w:rsid w:val="004A398A"/>
    <w:rsid w:val="004A3B0A"/>
    <w:rsid w:val="004A4308"/>
    <w:rsid w:val="004A43FA"/>
    <w:rsid w:val="004A4479"/>
    <w:rsid w:val="004A4CB0"/>
    <w:rsid w:val="004A5711"/>
    <w:rsid w:val="004A5E07"/>
    <w:rsid w:val="004A6120"/>
    <w:rsid w:val="004A6613"/>
    <w:rsid w:val="004A6775"/>
    <w:rsid w:val="004A6D2C"/>
    <w:rsid w:val="004A72B3"/>
    <w:rsid w:val="004A7317"/>
    <w:rsid w:val="004A7AF1"/>
    <w:rsid w:val="004A7C86"/>
    <w:rsid w:val="004A7E60"/>
    <w:rsid w:val="004B031E"/>
    <w:rsid w:val="004B0478"/>
    <w:rsid w:val="004B07F5"/>
    <w:rsid w:val="004B0D70"/>
    <w:rsid w:val="004B0FDE"/>
    <w:rsid w:val="004B18FB"/>
    <w:rsid w:val="004B19F2"/>
    <w:rsid w:val="004B1DBA"/>
    <w:rsid w:val="004B20C8"/>
    <w:rsid w:val="004B2712"/>
    <w:rsid w:val="004B2922"/>
    <w:rsid w:val="004B2997"/>
    <w:rsid w:val="004B2D2E"/>
    <w:rsid w:val="004B2F01"/>
    <w:rsid w:val="004B2F12"/>
    <w:rsid w:val="004B3120"/>
    <w:rsid w:val="004B354F"/>
    <w:rsid w:val="004B358D"/>
    <w:rsid w:val="004B38B5"/>
    <w:rsid w:val="004B3C0C"/>
    <w:rsid w:val="004B3F75"/>
    <w:rsid w:val="004B3FF5"/>
    <w:rsid w:val="004B42BA"/>
    <w:rsid w:val="004B4FA8"/>
    <w:rsid w:val="004B50DD"/>
    <w:rsid w:val="004B57E3"/>
    <w:rsid w:val="004B5D74"/>
    <w:rsid w:val="004B5ECC"/>
    <w:rsid w:val="004B6105"/>
    <w:rsid w:val="004B695C"/>
    <w:rsid w:val="004B6AC9"/>
    <w:rsid w:val="004B6BD0"/>
    <w:rsid w:val="004B6BFA"/>
    <w:rsid w:val="004B6ECB"/>
    <w:rsid w:val="004B7794"/>
    <w:rsid w:val="004B79C7"/>
    <w:rsid w:val="004C030E"/>
    <w:rsid w:val="004C05F6"/>
    <w:rsid w:val="004C0636"/>
    <w:rsid w:val="004C0899"/>
    <w:rsid w:val="004C092F"/>
    <w:rsid w:val="004C098E"/>
    <w:rsid w:val="004C0C69"/>
    <w:rsid w:val="004C0D56"/>
    <w:rsid w:val="004C0EC0"/>
    <w:rsid w:val="004C121D"/>
    <w:rsid w:val="004C1291"/>
    <w:rsid w:val="004C1387"/>
    <w:rsid w:val="004C13D9"/>
    <w:rsid w:val="004C1A57"/>
    <w:rsid w:val="004C1B37"/>
    <w:rsid w:val="004C1B8D"/>
    <w:rsid w:val="004C1BAC"/>
    <w:rsid w:val="004C1BD1"/>
    <w:rsid w:val="004C2573"/>
    <w:rsid w:val="004C2A5E"/>
    <w:rsid w:val="004C2A6C"/>
    <w:rsid w:val="004C2DA6"/>
    <w:rsid w:val="004C3103"/>
    <w:rsid w:val="004C3154"/>
    <w:rsid w:val="004C3C08"/>
    <w:rsid w:val="004C3C41"/>
    <w:rsid w:val="004C3CD1"/>
    <w:rsid w:val="004C4473"/>
    <w:rsid w:val="004C44FB"/>
    <w:rsid w:val="004C5015"/>
    <w:rsid w:val="004C5030"/>
    <w:rsid w:val="004C51D1"/>
    <w:rsid w:val="004C543E"/>
    <w:rsid w:val="004C5466"/>
    <w:rsid w:val="004C5A26"/>
    <w:rsid w:val="004C5AB3"/>
    <w:rsid w:val="004C5EE9"/>
    <w:rsid w:val="004C60FF"/>
    <w:rsid w:val="004C6557"/>
    <w:rsid w:val="004C6AB1"/>
    <w:rsid w:val="004C6AF6"/>
    <w:rsid w:val="004C6B0A"/>
    <w:rsid w:val="004C6D78"/>
    <w:rsid w:val="004C6F90"/>
    <w:rsid w:val="004C7427"/>
    <w:rsid w:val="004C7913"/>
    <w:rsid w:val="004C7A06"/>
    <w:rsid w:val="004C7CAE"/>
    <w:rsid w:val="004C7D89"/>
    <w:rsid w:val="004C7E6A"/>
    <w:rsid w:val="004C7FF3"/>
    <w:rsid w:val="004D0290"/>
    <w:rsid w:val="004D0534"/>
    <w:rsid w:val="004D09A3"/>
    <w:rsid w:val="004D111B"/>
    <w:rsid w:val="004D128B"/>
    <w:rsid w:val="004D1863"/>
    <w:rsid w:val="004D2259"/>
    <w:rsid w:val="004D2ECF"/>
    <w:rsid w:val="004D2F1F"/>
    <w:rsid w:val="004D31C5"/>
    <w:rsid w:val="004D33DA"/>
    <w:rsid w:val="004D3DA1"/>
    <w:rsid w:val="004D3DDF"/>
    <w:rsid w:val="004D3F55"/>
    <w:rsid w:val="004D4002"/>
    <w:rsid w:val="004D42FA"/>
    <w:rsid w:val="004D46C3"/>
    <w:rsid w:val="004D4C10"/>
    <w:rsid w:val="004D4EC2"/>
    <w:rsid w:val="004D4EE9"/>
    <w:rsid w:val="004D5153"/>
    <w:rsid w:val="004D515D"/>
    <w:rsid w:val="004D52F9"/>
    <w:rsid w:val="004D53E2"/>
    <w:rsid w:val="004D5931"/>
    <w:rsid w:val="004D5A9B"/>
    <w:rsid w:val="004D5D5A"/>
    <w:rsid w:val="004D60C7"/>
    <w:rsid w:val="004D619F"/>
    <w:rsid w:val="004D6D54"/>
    <w:rsid w:val="004D716D"/>
    <w:rsid w:val="004D7240"/>
    <w:rsid w:val="004D77DD"/>
    <w:rsid w:val="004E031B"/>
    <w:rsid w:val="004E065F"/>
    <w:rsid w:val="004E0927"/>
    <w:rsid w:val="004E0B26"/>
    <w:rsid w:val="004E0D54"/>
    <w:rsid w:val="004E1155"/>
    <w:rsid w:val="004E1A25"/>
    <w:rsid w:val="004E1EE0"/>
    <w:rsid w:val="004E1FEB"/>
    <w:rsid w:val="004E21A0"/>
    <w:rsid w:val="004E297D"/>
    <w:rsid w:val="004E2AAE"/>
    <w:rsid w:val="004E2CBE"/>
    <w:rsid w:val="004E2D56"/>
    <w:rsid w:val="004E36A6"/>
    <w:rsid w:val="004E36D8"/>
    <w:rsid w:val="004E38DC"/>
    <w:rsid w:val="004E41BD"/>
    <w:rsid w:val="004E435A"/>
    <w:rsid w:val="004E4B55"/>
    <w:rsid w:val="004E4B63"/>
    <w:rsid w:val="004E4CC1"/>
    <w:rsid w:val="004E52E4"/>
    <w:rsid w:val="004E543F"/>
    <w:rsid w:val="004E56E1"/>
    <w:rsid w:val="004E5764"/>
    <w:rsid w:val="004E5B01"/>
    <w:rsid w:val="004E60CA"/>
    <w:rsid w:val="004E6155"/>
    <w:rsid w:val="004E6274"/>
    <w:rsid w:val="004E6B09"/>
    <w:rsid w:val="004E71D2"/>
    <w:rsid w:val="004E779B"/>
    <w:rsid w:val="004E78A3"/>
    <w:rsid w:val="004E7C9D"/>
    <w:rsid w:val="004E7E2A"/>
    <w:rsid w:val="004E7F5C"/>
    <w:rsid w:val="004F0954"/>
    <w:rsid w:val="004F16E4"/>
    <w:rsid w:val="004F1DA4"/>
    <w:rsid w:val="004F1EB8"/>
    <w:rsid w:val="004F1FCD"/>
    <w:rsid w:val="004F2195"/>
    <w:rsid w:val="004F2501"/>
    <w:rsid w:val="004F255F"/>
    <w:rsid w:val="004F2C35"/>
    <w:rsid w:val="004F2C85"/>
    <w:rsid w:val="004F2D47"/>
    <w:rsid w:val="004F2D70"/>
    <w:rsid w:val="004F2E6A"/>
    <w:rsid w:val="004F34BA"/>
    <w:rsid w:val="004F3628"/>
    <w:rsid w:val="004F3A10"/>
    <w:rsid w:val="004F3A55"/>
    <w:rsid w:val="004F3AD7"/>
    <w:rsid w:val="004F3C35"/>
    <w:rsid w:val="004F3E83"/>
    <w:rsid w:val="004F41C5"/>
    <w:rsid w:val="004F4819"/>
    <w:rsid w:val="004F4839"/>
    <w:rsid w:val="004F496D"/>
    <w:rsid w:val="004F4AF4"/>
    <w:rsid w:val="004F4AFB"/>
    <w:rsid w:val="004F5068"/>
    <w:rsid w:val="004F55FD"/>
    <w:rsid w:val="004F6934"/>
    <w:rsid w:val="004F696D"/>
    <w:rsid w:val="004F6C79"/>
    <w:rsid w:val="004F6DE6"/>
    <w:rsid w:val="004F7238"/>
    <w:rsid w:val="004F7376"/>
    <w:rsid w:val="004F74EE"/>
    <w:rsid w:val="004F7AE2"/>
    <w:rsid w:val="004F7D9C"/>
    <w:rsid w:val="00500210"/>
    <w:rsid w:val="00500424"/>
    <w:rsid w:val="005007BA"/>
    <w:rsid w:val="0050095C"/>
    <w:rsid w:val="00501806"/>
    <w:rsid w:val="00501BB5"/>
    <w:rsid w:val="00501CC0"/>
    <w:rsid w:val="00501FCD"/>
    <w:rsid w:val="00502224"/>
    <w:rsid w:val="00502600"/>
    <w:rsid w:val="0050266E"/>
    <w:rsid w:val="00502712"/>
    <w:rsid w:val="00502A83"/>
    <w:rsid w:val="00502AC1"/>
    <w:rsid w:val="00503363"/>
    <w:rsid w:val="00503479"/>
    <w:rsid w:val="00503C94"/>
    <w:rsid w:val="00504431"/>
    <w:rsid w:val="00504465"/>
    <w:rsid w:val="005049F0"/>
    <w:rsid w:val="00504B8B"/>
    <w:rsid w:val="00504F4D"/>
    <w:rsid w:val="0050507C"/>
    <w:rsid w:val="005053F7"/>
    <w:rsid w:val="00505509"/>
    <w:rsid w:val="00505DDC"/>
    <w:rsid w:val="005067D6"/>
    <w:rsid w:val="00506BD3"/>
    <w:rsid w:val="00506D05"/>
    <w:rsid w:val="005070C9"/>
    <w:rsid w:val="0050712E"/>
    <w:rsid w:val="005071CA"/>
    <w:rsid w:val="00507616"/>
    <w:rsid w:val="00507924"/>
    <w:rsid w:val="005079D9"/>
    <w:rsid w:val="00507EC3"/>
    <w:rsid w:val="00510419"/>
    <w:rsid w:val="005106E1"/>
    <w:rsid w:val="005107D7"/>
    <w:rsid w:val="00510C23"/>
    <w:rsid w:val="005110A1"/>
    <w:rsid w:val="0051165D"/>
    <w:rsid w:val="00511820"/>
    <w:rsid w:val="005119DE"/>
    <w:rsid w:val="00511B0E"/>
    <w:rsid w:val="00511E87"/>
    <w:rsid w:val="00511ED5"/>
    <w:rsid w:val="00512291"/>
    <w:rsid w:val="005123E5"/>
    <w:rsid w:val="00512AEC"/>
    <w:rsid w:val="00512D34"/>
    <w:rsid w:val="00512E28"/>
    <w:rsid w:val="00512F3C"/>
    <w:rsid w:val="0051319D"/>
    <w:rsid w:val="00513666"/>
    <w:rsid w:val="00514100"/>
    <w:rsid w:val="00514120"/>
    <w:rsid w:val="0051455C"/>
    <w:rsid w:val="005145B5"/>
    <w:rsid w:val="005147C6"/>
    <w:rsid w:val="005149ED"/>
    <w:rsid w:val="005151D2"/>
    <w:rsid w:val="0051538D"/>
    <w:rsid w:val="00515F7E"/>
    <w:rsid w:val="005160DB"/>
    <w:rsid w:val="00516EEA"/>
    <w:rsid w:val="0051705A"/>
    <w:rsid w:val="005172D0"/>
    <w:rsid w:val="00517927"/>
    <w:rsid w:val="00517B33"/>
    <w:rsid w:val="00517B53"/>
    <w:rsid w:val="00517BC8"/>
    <w:rsid w:val="00517FB5"/>
    <w:rsid w:val="00520260"/>
    <w:rsid w:val="005202C7"/>
    <w:rsid w:val="00520721"/>
    <w:rsid w:val="00520D09"/>
    <w:rsid w:val="00520E4B"/>
    <w:rsid w:val="0052112B"/>
    <w:rsid w:val="005212F7"/>
    <w:rsid w:val="00521472"/>
    <w:rsid w:val="00521903"/>
    <w:rsid w:val="005219A6"/>
    <w:rsid w:val="00521DEF"/>
    <w:rsid w:val="00521ECD"/>
    <w:rsid w:val="00521ED5"/>
    <w:rsid w:val="0052202D"/>
    <w:rsid w:val="005220DF"/>
    <w:rsid w:val="00522D6A"/>
    <w:rsid w:val="00523560"/>
    <w:rsid w:val="005236E3"/>
    <w:rsid w:val="00523837"/>
    <w:rsid w:val="005238BB"/>
    <w:rsid w:val="005239C4"/>
    <w:rsid w:val="00523E10"/>
    <w:rsid w:val="00523E71"/>
    <w:rsid w:val="005240B5"/>
    <w:rsid w:val="005241A0"/>
    <w:rsid w:val="00524351"/>
    <w:rsid w:val="00524B56"/>
    <w:rsid w:val="00525153"/>
    <w:rsid w:val="0052545C"/>
    <w:rsid w:val="0052562C"/>
    <w:rsid w:val="005259C5"/>
    <w:rsid w:val="00525A56"/>
    <w:rsid w:val="00525B11"/>
    <w:rsid w:val="00525DBE"/>
    <w:rsid w:val="00525DE4"/>
    <w:rsid w:val="00525FCB"/>
    <w:rsid w:val="00526245"/>
    <w:rsid w:val="00526377"/>
    <w:rsid w:val="00526567"/>
    <w:rsid w:val="005266E3"/>
    <w:rsid w:val="0052671E"/>
    <w:rsid w:val="00527545"/>
    <w:rsid w:val="00527BD7"/>
    <w:rsid w:val="00527EAD"/>
    <w:rsid w:val="0053065F"/>
    <w:rsid w:val="00530957"/>
    <w:rsid w:val="00530AE6"/>
    <w:rsid w:val="00530D01"/>
    <w:rsid w:val="0053104B"/>
    <w:rsid w:val="005312B7"/>
    <w:rsid w:val="0053163F"/>
    <w:rsid w:val="00531860"/>
    <w:rsid w:val="00531A45"/>
    <w:rsid w:val="00531D2B"/>
    <w:rsid w:val="0053204A"/>
    <w:rsid w:val="00532155"/>
    <w:rsid w:val="0053224F"/>
    <w:rsid w:val="00532408"/>
    <w:rsid w:val="0053242A"/>
    <w:rsid w:val="00532735"/>
    <w:rsid w:val="005328A2"/>
    <w:rsid w:val="00532A2B"/>
    <w:rsid w:val="00532B9D"/>
    <w:rsid w:val="00532C46"/>
    <w:rsid w:val="0053342B"/>
    <w:rsid w:val="0053348C"/>
    <w:rsid w:val="00533C2D"/>
    <w:rsid w:val="00533C86"/>
    <w:rsid w:val="00533C9C"/>
    <w:rsid w:val="005343DC"/>
    <w:rsid w:val="00534655"/>
    <w:rsid w:val="00534791"/>
    <w:rsid w:val="00534A3E"/>
    <w:rsid w:val="00534E9A"/>
    <w:rsid w:val="00535118"/>
    <w:rsid w:val="00535504"/>
    <w:rsid w:val="00535706"/>
    <w:rsid w:val="00535794"/>
    <w:rsid w:val="00535A0A"/>
    <w:rsid w:val="00535D36"/>
    <w:rsid w:val="00535FC0"/>
    <w:rsid w:val="00536104"/>
    <w:rsid w:val="005367ED"/>
    <w:rsid w:val="00537129"/>
    <w:rsid w:val="00537625"/>
    <w:rsid w:val="00537F70"/>
    <w:rsid w:val="00537F77"/>
    <w:rsid w:val="00540084"/>
    <w:rsid w:val="005403A5"/>
    <w:rsid w:val="005403FE"/>
    <w:rsid w:val="00540C0F"/>
    <w:rsid w:val="00540F49"/>
    <w:rsid w:val="0054170F"/>
    <w:rsid w:val="005418E7"/>
    <w:rsid w:val="005419AE"/>
    <w:rsid w:val="00541DAC"/>
    <w:rsid w:val="0054238A"/>
    <w:rsid w:val="00542399"/>
    <w:rsid w:val="0054245F"/>
    <w:rsid w:val="00542731"/>
    <w:rsid w:val="0054294D"/>
    <w:rsid w:val="00542B76"/>
    <w:rsid w:val="00542B8E"/>
    <w:rsid w:val="00542D03"/>
    <w:rsid w:val="00542F92"/>
    <w:rsid w:val="00543227"/>
    <w:rsid w:val="005432FD"/>
    <w:rsid w:val="0054331A"/>
    <w:rsid w:val="005433D3"/>
    <w:rsid w:val="00543703"/>
    <w:rsid w:val="0054403A"/>
    <w:rsid w:val="00544350"/>
    <w:rsid w:val="0054464E"/>
    <w:rsid w:val="00544717"/>
    <w:rsid w:val="00544DDD"/>
    <w:rsid w:val="00545117"/>
    <w:rsid w:val="005452E0"/>
    <w:rsid w:val="00545563"/>
    <w:rsid w:val="005455EB"/>
    <w:rsid w:val="00545851"/>
    <w:rsid w:val="00545C0F"/>
    <w:rsid w:val="00545C1D"/>
    <w:rsid w:val="0054605B"/>
    <w:rsid w:val="00546124"/>
    <w:rsid w:val="00546126"/>
    <w:rsid w:val="005465A3"/>
    <w:rsid w:val="005465B6"/>
    <w:rsid w:val="00546817"/>
    <w:rsid w:val="005469D1"/>
    <w:rsid w:val="00546D66"/>
    <w:rsid w:val="00546E5C"/>
    <w:rsid w:val="00546FB2"/>
    <w:rsid w:val="00547110"/>
    <w:rsid w:val="00547142"/>
    <w:rsid w:val="005471DA"/>
    <w:rsid w:val="00547DEE"/>
    <w:rsid w:val="00550230"/>
    <w:rsid w:val="00550CBB"/>
    <w:rsid w:val="00551071"/>
    <w:rsid w:val="005511BC"/>
    <w:rsid w:val="0055128F"/>
    <w:rsid w:val="0055191A"/>
    <w:rsid w:val="00552022"/>
    <w:rsid w:val="0055227F"/>
    <w:rsid w:val="0055231D"/>
    <w:rsid w:val="00552554"/>
    <w:rsid w:val="00552881"/>
    <w:rsid w:val="005528EA"/>
    <w:rsid w:val="00552C2D"/>
    <w:rsid w:val="00552C49"/>
    <w:rsid w:val="00552F4E"/>
    <w:rsid w:val="005530EE"/>
    <w:rsid w:val="005534A6"/>
    <w:rsid w:val="005534D9"/>
    <w:rsid w:val="005534DE"/>
    <w:rsid w:val="00553BCC"/>
    <w:rsid w:val="00553C1D"/>
    <w:rsid w:val="00554193"/>
    <w:rsid w:val="005543A8"/>
    <w:rsid w:val="005545F1"/>
    <w:rsid w:val="0055520D"/>
    <w:rsid w:val="005559EB"/>
    <w:rsid w:val="00555D6A"/>
    <w:rsid w:val="00555E88"/>
    <w:rsid w:val="00556144"/>
    <w:rsid w:val="005564D4"/>
    <w:rsid w:val="00556554"/>
    <w:rsid w:val="0055675E"/>
    <w:rsid w:val="005568BA"/>
    <w:rsid w:val="005573A9"/>
    <w:rsid w:val="00557834"/>
    <w:rsid w:val="00557839"/>
    <w:rsid w:val="00557E45"/>
    <w:rsid w:val="00557E47"/>
    <w:rsid w:val="00557FD8"/>
    <w:rsid w:val="00560487"/>
    <w:rsid w:val="00560668"/>
    <w:rsid w:val="00560808"/>
    <w:rsid w:val="00560983"/>
    <w:rsid w:val="00560CBE"/>
    <w:rsid w:val="005610BC"/>
    <w:rsid w:val="0056112B"/>
    <w:rsid w:val="005611B4"/>
    <w:rsid w:val="00561385"/>
    <w:rsid w:val="00561638"/>
    <w:rsid w:val="00561B8A"/>
    <w:rsid w:val="00561E4C"/>
    <w:rsid w:val="005623E3"/>
    <w:rsid w:val="00562523"/>
    <w:rsid w:val="005628B3"/>
    <w:rsid w:val="00562976"/>
    <w:rsid w:val="00562E06"/>
    <w:rsid w:val="005630CB"/>
    <w:rsid w:val="00563303"/>
    <w:rsid w:val="005633F3"/>
    <w:rsid w:val="005638E4"/>
    <w:rsid w:val="00563EBD"/>
    <w:rsid w:val="0056420D"/>
    <w:rsid w:val="0056438A"/>
    <w:rsid w:val="00564434"/>
    <w:rsid w:val="005651D2"/>
    <w:rsid w:val="0056529E"/>
    <w:rsid w:val="0056571C"/>
    <w:rsid w:val="00565D89"/>
    <w:rsid w:val="0056646A"/>
    <w:rsid w:val="00566833"/>
    <w:rsid w:val="00566EA2"/>
    <w:rsid w:val="00566EE9"/>
    <w:rsid w:val="00567F04"/>
    <w:rsid w:val="005705FE"/>
    <w:rsid w:val="0057095F"/>
    <w:rsid w:val="00570AD5"/>
    <w:rsid w:val="00570D64"/>
    <w:rsid w:val="00571132"/>
    <w:rsid w:val="005714F2"/>
    <w:rsid w:val="005715B0"/>
    <w:rsid w:val="00571867"/>
    <w:rsid w:val="005721AC"/>
    <w:rsid w:val="00572214"/>
    <w:rsid w:val="005727B5"/>
    <w:rsid w:val="0057294E"/>
    <w:rsid w:val="00572C01"/>
    <w:rsid w:val="00572E4F"/>
    <w:rsid w:val="00573457"/>
    <w:rsid w:val="0057350B"/>
    <w:rsid w:val="0057392F"/>
    <w:rsid w:val="00573AF7"/>
    <w:rsid w:val="00573C56"/>
    <w:rsid w:val="00573E12"/>
    <w:rsid w:val="00574215"/>
    <w:rsid w:val="005743C7"/>
    <w:rsid w:val="0057477B"/>
    <w:rsid w:val="00574C38"/>
    <w:rsid w:val="005751E5"/>
    <w:rsid w:val="005753DC"/>
    <w:rsid w:val="0057554D"/>
    <w:rsid w:val="00576690"/>
    <w:rsid w:val="00576D3C"/>
    <w:rsid w:val="00576F68"/>
    <w:rsid w:val="00576F6E"/>
    <w:rsid w:val="005772A6"/>
    <w:rsid w:val="005773A8"/>
    <w:rsid w:val="0057746A"/>
    <w:rsid w:val="00577657"/>
    <w:rsid w:val="00577910"/>
    <w:rsid w:val="00577D86"/>
    <w:rsid w:val="00577DD9"/>
    <w:rsid w:val="0058042A"/>
    <w:rsid w:val="005804CE"/>
    <w:rsid w:val="0058070D"/>
    <w:rsid w:val="00580CE9"/>
    <w:rsid w:val="00580F58"/>
    <w:rsid w:val="00581021"/>
    <w:rsid w:val="00581260"/>
    <w:rsid w:val="00581262"/>
    <w:rsid w:val="00581477"/>
    <w:rsid w:val="0058161C"/>
    <w:rsid w:val="00581A34"/>
    <w:rsid w:val="00581CE5"/>
    <w:rsid w:val="005829BE"/>
    <w:rsid w:val="00582AE7"/>
    <w:rsid w:val="00582B16"/>
    <w:rsid w:val="00583030"/>
    <w:rsid w:val="00583580"/>
    <w:rsid w:val="0058378E"/>
    <w:rsid w:val="0058378F"/>
    <w:rsid w:val="0058384F"/>
    <w:rsid w:val="005838DB"/>
    <w:rsid w:val="00583AC7"/>
    <w:rsid w:val="00583DA4"/>
    <w:rsid w:val="00583F74"/>
    <w:rsid w:val="005842F9"/>
    <w:rsid w:val="00584911"/>
    <w:rsid w:val="0058499A"/>
    <w:rsid w:val="00584DD3"/>
    <w:rsid w:val="00584EEE"/>
    <w:rsid w:val="005850E3"/>
    <w:rsid w:val="00585724"/>
    <w:rsid w:val="00585A9E"/>
    <w:rsid w:val="00586733"/>
    <w:rsid w:val="005868DC"/>
    <w:rsid w:val="0058727E"/>
    <w:rsid w:val="00587417"/>
    <w:rsid w:val="005874B9"/>
    <w:rsid w:val="00587696"/>
    <w:rsid w:val="00587AB7"/>
    <w:rsid w:val="00587DA8"/>
    <w:rsid w:val="005902FB"/>
    <w:rsid w:val="00590332"/>
    <w:rsid w:val="0059042F"/>
    <w:rsid w:val="0059058B"/>
    <w:rsid w:val="00590596"/>
    <w:rsid w:val="005905B4"/>
    <w:rsid w:val="0059080D"/>
    <w:rsid w:val="005908AC"/>
    <w:rsid w:val="005908BF"/>
    <w:rsid w:val="00590BA5"/>
    <w:rsid w:val="00590CA1"/>
    <w:rsid w:val="00590DB3"/>
    <w:rsid w:val="00590DC7"/>
    <w:rsid w:val="00591752"/>
    <w:rsid w:val="00591BB0"/>
    <w:rsid w:val="00592151"/>
    <w:rsid w:val="00592475"/>
    <w:rsid w:val="00592AE0"/>
    <w:rsid w:val="0059305C"/>
    <w:rsid w:val="00593212"/>
    <w:rsid w:val="005935A2"/>
    <w:rsid w:val="00593735"/>
    <w:rsid w:val="00593B31"/>
    <w:rsid w:val="00593C32"/>
    <w:rsid w:val="005944EF"/>
    <w:rsid w:val="005945F7"/>
    <w:rsid w:val="00594A1C"/>
    <w:rsid w:val="00594CA1"/>
    <w:rsid w:val="00594F8F"/>
    <w:rsid w:val="005954F7"/>
    <w:rsid w:val="005955E8"/>
    <w:rsid w:val="00595A26"/>
    <w:rsid w:val="00595A84"/>
    <w:rsid w:val="00595D9E"/>
    <w:rsid w:val="00595F16"/>
    <w:rsid w:val="005962F5"/>
    <w:rsid w:val="0059633C"/>
    <w:rsid w:val="00596387"/>
    <w:rsid w:val="00596975"/>
    <w:rsid w:val="00596B05"/>
    <w:rsid w:val="00596FE7"/>
    <w:rsid w:val="005973A2"/>
    <w:rsid w:val="005976D4"/>
    <w:rsid w:val="00597726"/>
    <w:rsid w:val="00597A57"/>
    <w:rsid w:val="00597B65"/>
    <w:rsid w:val="00597B88"/>
    <w:rsid w:val="005A1063"/>
    <w:rsid w:val="005A12A1"/>
    <w:rsid w:val="005A13B7"/>
    <w:rsid w:val="005A19F3"/>
    <w:rsid w:val="005A1A97"/>
    <w:rsid w:val="005A1B12"/>
    <w:rsid w:val="005A1E56"/>
    <w:rsid w:val="005A2452"/>
    <w:rsid w:val="005A24BB"/>
    <w:rsid w:val="005A296E"/>
    <w:rsid w:val="005A2AC6"/>
    <w:rsid w:val="005A2C01"/>
    <w:rsid w:val="005A2CA3"/>
    <w:rsid w:val="005A2E4C"/>
    <w:rsid w:val="005A2ED0"/>
    <w:rsid w:val="005A3259"/>
    <w:rsid w:val="005A3837"/>
    <w:rsid w:val="005A3959"/>
    <w:rsid w:val="005A3964"/>
    <w:rsid w:val="005A3F7A"/>
    <w:rsid w:val="005A42EC"/>
    <w:rsid w:val="005A4960"/>
    <w:rsid w:val="005A4B3E"/>
    <w:rsid w:val="005A4BC6"/>
    <w:rsid w:val="005A4E57"/>
    <w:rsid w:val="005A514B"/>
    <w:rsid w:val="005A51B4"/>
    <w:rsid w:val="005A545E"/>
    <w:rsid w:val="005A5502"/>
    <w:rsid w:val="005A5724"/>
    <w:rsid w:val="005A5F51"/>
    <w:rsid w:val="005A61D5"/>
    <w:rsid w:val="005A698E"/>
    <w:rsid w:val="005A6B68"/>
    <w:rsid w:val="005A6E3B"/>
    <w:rsid w:val="005A7212"/>
    <w:rsid w:val="005A738E"/>
    <w:rsid w:val="005A7867"/>
    <w:rsid w:val="005A7CAF"/>
    <w:rsid w:val="005B008C"/>
    <w:rsid w:val="005B00DD"/>
    <w:rsid w:val="005B08A5"/>
    <w:rsid w:val="005B0D06"/>
    <w:rsid w:val="005B1117"/>
    <w:rsid w:val="005B15D1"/>
    <w:rsid w:val="005B1695"/>
    <w:rsid w:val="005B17C9"/>
    <w:rsid w:val="005B1EC7"/>
    <w:rsid w:val="005B21D6"/>
    <w:rsid w:val="005B2384"/>
    <w:rsid w:val="005B23F1"/>
    <w:rsid w:val="005B24C5"/>
    <w:rsid w:val="005B2636"/>
    <w:rsid w:val="005B2709"/>
    <w:rsid w:val="005B29B9"/>
    <w:rsid w:val="005B2DFC"/>
    <w:rsid w:val="005B2F1E"/>
    <w:rsid w:val="005B3017"/>
    <w:rsid w:val="005B334E"/>
    <w:rsid w:val="005B3518"/>
    <w:rsid w:val="005B39C6"/>
    <w:rsid w:val="005B4004"/>
    <w:rsid w:val="005B417F"/>
    <w:rsid w:val="005B4E07"/>
    <w:rsid w:val="005B5039"/>
    <w:rsid w:val="005B5296"/>
    <w:rsid w:val="005B5CEC"/>
    <w:rsid w:val="005B5FA6"/>
    <w:rsid w:val="005B61D3"/>
    <w:rsid w:val="005B66E6"/>
    <w:rsid w:val="005B6870"/>
    <w:rsid w:val="005B69A4"/>
    <w:rsid w:val="005B6AC3"/>
    <w:rsid w:val="005B6D84"/>
    <w:rsid w:val="005B7260"/>
    <w:rsid w:val="005B726A"/>
    <w:rsid w:val="005B72FA"/>
    <w:rsid w:val="005B7B0A"/>
    <w:rsid w:val="005B7C7F"/>
    <w:rsid w:val="005B7CCC"/>
    <w:rsid w:val="005B7CE5"/>
    <w:rsid w:val="005C05DF"/>
    <w:rsid w:val="005C09F4"/>
    <w:rsid w:val="005C0D54"/>
    <w:rsid w:val="005C0E3D"/>
    <w:rsid w:val="005C0EB3"/>
    <w:rsid w:val="005C11C8"/>
    <w:rsid w:val="005C1359"/>
    <w:rsid w:val="005C1D21"/>
    <w:rsid w:val="005C1E4A"/>
    <w:rsid w:val="005C2165"/>
    <w:rsid w:val="005C2582"/>
    <w:rsid w:val="005C2B2C"/>
    <w:rsid w:val="005C2D12"/>
    <w:rsid w:val="005C2DAC"/>
    <w:rsid w:val="005C2ED6"/>
    <w:rsid w:val="005C2F7B"/>
    <w:rsid w:val="005C31C5"/>
    <w:rsid w:val="005C35CE"/>
    <w:rsid w:val="005C3A43"/>
    <w:rsid w:val="005C3DE3"/>
    <w:rsid w:val="005C40CF"/>
    <w:rsid w:val="005C40F2"/>
    <w:rsid w:val="005C44D7"/>
    <w:rsid w:val="005C48EB"/>
    <w:rsid w:val="005C4B1B"/>
    <w:rsid w:val="005C4C03"/>
    <w:rsid w:val="005C4F8D"/>
    <w:rsid w:val="005C513E"/>
    <w:rsid w:val="005C5AED"/>
    <w:rsid w:val="005C60B4"/>
    <w:rsid w:val="005C6A3E"/>
    <w:rsid w:val="005C6E70"/>
    <w:rsid w:val="005C6F1F"/>
    <w:rsid w:val="005C724E"/>
    <w:rsid w:val="005C72BD"/>
    <w:rsid w:val="005C7402"/>
    <w:rsid w:val="005C7A22"/>
    <w:rsid w:val="005D0675"/>
    <w:rsid w:val="005D07AC"/>
    <w:rsid w:val="005D0B33"/>
    <w:rsid w:val="005D0D13"/>
    <w:rsid w:val="005D15E7"/>
    <w:rsid w:val="005D16AF"/>
    <w:rsid w:val="005D1C7F"/>
    <w:rsid w:val="005D1CC7"/>
    <w:rsid w:val="005D1CC8"/>
    <w:rsid w:val="005D2676"/>
    <w:rsid w:val="005D2A70"/>
    <w:rsid w:val="005D2CE3"/>
    <w:rsid w:val="005D2E89"/>
    <w:rsid w:val="005D2F02"/>
    <w:rsid w:val="005D3103"/>
    <w:rsid w:val="005D345C"/>
    <w:rsid w:val="005D3521"/>
    <w:rsid w:val="005D3694"/>
    <w:rsid w:val="005D3DC7"/>
    <w:rsid w:val="005D3E61"/>
    <w:rsid w:val="005D3E6E"/>
    <w:rsid w:val="005D4142"/>
    <w:rsid w:val="005D42F9"/>
    <w:rsid w:val="005D4E95"/>
    <w:rsid w:val="005D518C"/>
    <w:rsid w:val="005D54AD"/>
    <w:rsid w:val="005D56D8"/>
    <w:rsid w:val="005D59AF"/>
    <w:rsid w:val="005D5AD8"/>
    <w:rsid w:val="005D60CA"/>
    <w:rsid w:val="005D61B7"/>
    <w:rsid w:val="005D63E8"/>
    <w:rsid w:val="005D685D"/>
    <w:rsid w:val="005D6C83"/>
    <w:rsid w:val="005D6DCE"/>
    <w:rsid w:val="005D7193"/>
    <w:rsid w:val="005D761F"/>
    <w:rsid w:val="005E025E"/>
    <w:rsid w:val="005E0872"/>
    <w:rsid w:val="005E0A5B"/>
    <w:rsid w:val="005E0A7B"/>
    <w:rsid w:val="005E19DF"/>
    <w:rsid w:val="005E1AFD"/>
    <w:rsid w:val="005E203A"/>
    <w:rsid w:val="005E20DD"/>
    <w:rsid w:val="005E2253"/>
    <w:rsid w:val="005E250F"/>
    <w:rsid w:val="005E256F"/>
    <w:rsid w:val="005E2C54"/>
    <w:rsid w:val="005E30BE"/>
    <w:rsid w:val="005E32FF"/>
    <w:rsid w:val="005E347B"/>
    <w:rsid w:val="005E3604"/>
    <w:rsid w:val="005E36A0"/>
    <w:rsid w:val="005E3FA7"/>
    <w:rsid w:val="005E4805"/>
    <w:rsid w:val="005E4A0C"/>
    <w:rsid w:val="005E4AD7"/>
    <w:rsid w:val="005E5007"/>
    <w:rsid w:val="005E5904"/>
    <w:rsid w:val="005E597F"/>
    <w:rsid w:val="005E5A63"/>
    <w:rsid w:val="005E6039"/>
    <w:rsid w:val="005E69F2"/>
    <w:rsid w:val="005E6D28"/>
    <w:rsid w:val="005E6E7A"/>
    <w:rsid w:val="005E6FE9"/>
    <w:rsid w:val="005E78EF"/>
    <w:rsid w:val="005E7CC0"/>
    <w:rsid w:val="005F021D"/>
    <w:rsid w:val="005F029C"/>
    <w:rsid w:val="005F090B"/>
    <w:rsid w:val="005F1015"/>
    <w:rsid w:val="005F1745"/>
    <w:rsid w:val="005F19F5"/>
    <w:rsid w:val="005F1A4D"/>
    <w:rsid w:val="005F1BF9"/>
    <w:rsid w:val="005F1DB0"/>
    <w:rsid w:val="005F1E7D"/>
    <w:rsid w:val="005F2B20"/>
    <w:rsid w:val="005F31A5"/>
    <w:rsid w:val="005F3253"/>
    <w:rsid w:val="005F327B"/>
    <w:rsid w:val="005F336E"/>
    <w:rsid w:val="005F378A"/>
    <w:rsid w:val="005F37DD"/>
    <w:rsid w:val="005F3AE8"/>
    <w:rsid w:val="005F3C27"/>
    <w:rsid w:val="005F3E01"/>
    <w:rsid w:val="005F3F11"/>
    <w:rsid w:val="005F435D"/>
    <w:rsid w:val="005F465A"/>
    <w:rsid w:val="005F4B5F"/>
    <w:rsid w:val="005F4BAD"/>
    <w:rsid w:val="005F4D7C"/>
    <w:rsid w:val="005F5588"/>
    <w:rsid w:val="005F5C42"/>
    <w:rsid w:val="005F5D7C"/>
    <w:rsid w:val="005F5F5B"/>
    <w:rsid w:val="005F60B1"/>
    <w:rsid w:val="005F623B"/>
    <w:rsid w:val="005F6436"/>
    <w:rsid w:val="005F648B"/>
    <w:rsid w:val="005F6696"/>
    <w:rsid w:val="005F6926"/>
    <w:rsid w:val="005F6AFE"/>
    <w:rsid w:val="005F6D61"/>
    <w:rsid w:val="005F6EFB"/>
    <w:rsid w:val="005F7101"/>
    <w:rsid w:val="005F7481"/>
    <w:rsid w:val="005F77E5"/>
    <w:rsid w:val="005F7A11"/>
    <w:rsid w:val="005F7A25"/>
    <w:rsid w:val="005F7C05"/>
    <w:rsid w:val="005F7D67"/>
    <w:rsid w:val="00600342"/>
    <w:rsid w:val="0060079F"/>
    <w:rsid w:val="006009FC"/>
    <w:rsid w:val="00600A9F"/>
    <w:rsid w:val="00600C08"/>
    <w:rsid w:val="00600DE9"/>
    <w:rsid w:val="00600EA5"/>
    <w:rsid w:val="00601014"/>
    <w:rsid w:val="00601109"/>
    <w:rsid w:val="006012DD"/>
    <w:rsid w:val="006013F3"/>
    <w:rsid w:val="006019E0"/>
    <w:rsid w:val="00601BF8"/>
    <w:rsid w:val="00601E8F"/>
    <w:rsid w:val="00601F49"/>
    <w:rsid w:val="00602012"/>
    <w:rsid w:val="00602ACB"/>
    <w:rsid w:val="00602C1A"/>
    <w:rsid w:val="00602CDD"/>
    <w:rsid w:val="00603056"/>
    <w:rsid w:val="0060327C"/>
    <w:rsid w:val="00603418"/>
    <w:rsid w:val="00603A26"/>
    <w:rsid w:val="00603B11"/>
    <w:rsid w:val="00603C45"/>
    <w:rsid w:val="00603FE8"/>
    <w:rsid w:val="006040C3"/>
    <w:rsid w:val="006040CA"/>
    <w:rsid w:val="006040F5"/>
    <w:rsid w:val="00604106"/>
    <w:rsid w:val="006049D4"/>
    <w:rsid w:val="00604C4D"/>
    <w:rsid w:val="0060512D"/>
    <w:rsid w:val="006056C4"/>
    <w:rsid w:val="0060571E"/>
    <w:rsid w:val="006057DA"/>
    <w:rsid w:val="0060593C"/>
    <w:rsid w:val="00606242"/>
    <w:rsid w:val="00606556"/>
    <w:rsid w:val="00606767"/>
    <w:rsid w:val="00606986"/>
    <w:rsid w:val="00606A26"/>
    <w:rsid w:val="00606B44"/>
    <w:rsid w:val="00607247"/>
    <w:rsid w:val="006076B6"/>
    <w:rsid w:val="0060786B"/>
    <w:rsid w:val="00607C13"/>
    <w:rsid w:val="0061000D"/>
    <w:rsid w:val="00610011"/>
    <w:rsid w:val="006103DA"/>
    <w:rsid w:val="006103EE"/>
    <w:rsid w:val="006104DE"/>
    <w:rsid w:val="00610618"/>
    <w:rsid w:val="006106A8"/>
    <w:rsid w:val="00610B97"/>
    <w:rsid w:val="00611A50"/>
    <w:rsid w:val="00611CD1"/>
    <w:rsid w:val="00611E05"/>
    <w:rsid w:val="00611F21"/>
    <w:rsid w:val="00612282"/>
    <w:rsid w:val="006122D1"/>
    <w:rsid w:val="0061258C"/>
    <w:rsid w:val="0061286B"/>
    <w:rsid w:val="006139D7"/>
    <w:rsid w:val="00613BEB"/>
    <w:rsid w:val="0061421A"/>
    <w:rsid w:val="00614249"/>
    <w:rsid w:val="006146EC"/>
    <w:rsid w:val="00614752"/>
    <w:rsid w:val="0061499B"/>
    <w:rsid w:val="006149CB"/>
    <w:rsid w:val="00614C25"/>
    <w:rsid w:val="00614C45"/>
    <w:rsid w:val="0061526F"/>
    <w:rsid w:val="006154ED"/>
    <w:rsid w:val="00615633"/>
    <w:rsid w:val="00615736"/>
    <w:rsid w:val="00615895"/>
    <w:rsid w:val="006159A2"/>
    <w:rsid w:val="00615E2A"/>
    <w:rsid w:val="006161C0"/>
    <w:rsid w:val="0061686C"/>
    <w:rsid w:val="006169E2"/>
    <w:rsid w:val="00616E89"/>
    <w:rsid w:val="006173CF"/>
    <w:rsid w:val="006174C7"/>
    <w:rsid w:val="00617573"/>
    <w:rsid w:val="00617739"/>
    <w:rsid w:val="0061777F"/>
    <w:rsid w:val="00617999"/>
    <w:rsid w:val="00617A44"/>
    <w:rsid w:val="00617F5E"/>
    <w:rsid w:val="006200D9"/>
    <w:rsid w:val="00620C51"/>
    <w:rsid w:val="00621291"/>
    <w:rsid w:val="00621328"/>
    <w:rsid w:val="006214AB"/>
    <w:rsid w:val="00621866"/>
    <w:rsid w:val="006218E3"/>
    <w:rsid w:val="00621D37"/>
    <w:rsid w:val="00621E9B"/>
    <w:rsid w:val="00621EEC"/>
    <w:rsid w:val="00621EF5"/>
    <w:rsid w:val="00622095"/>
    <w:rsid w:val="006221A1"/>
    <w:rsid w:val="0062228B"/>
    <w:rsid w:val="0062240D"/>
    <w:rsid w:val="006224C4"/>
    <w:rsid w:val="0062269B"/>
    <w:rsid w:val="00622E3F"/>
    <w:rsid w:val="00623247"/>
    <w:rsid w:val="00623441"/>
    <w:rsid w:val="00623907"/>
    <w:rsid w:val="00624025"/>
    <w:rsid w:val="00624994"/>
    <w:rsid w:val="006251E6"/>
    <w:rsid w:val="006257AE"/>
    <w:rsid w:val="00625940"/>
    <w:rsid w:val="00625A69"/>
    <w:rsid w:val="00625E91"/>
    <w:rsid w:val="006260CE"/>
    <w:rsid w:val="00626218"/>
    <w:rsid w:val="00626779"/>
    <w:rsid w:val="00626915"/>
    <w:rsid w:val="00626B41"/>
    <w:rsid w:val="006270C5"/>
    <w:rsid w:val="0062729C"/>
    <w:rsid w:val="0062760D"/>
    <w:rsid w:val="00627647"/>
    <w:rsid w:val="0062793A"/>
    <w:rsid w:val="00627A32"/>
    <w:rsid w:val="00627E8E"/>
    <w:rsid w:val="00627F7D"/>
    <w:rsid w:val="006301C9"/>
    <w:rsid w:val="00630382"/>
    <w:rsid w:val="006303E6"/>
    <w:rsid w:val="00630417"/>
    <w:rsid w:val="0063089E"/>
    <w:rsid w:val="0063099C"/>
    <w:rsid w:val="00630D17"/>
    <w:rsid w:val="00630D97"/>
    <w:rsid w:val="006310DD"/>
    <w:rsid w:val="0063126D"/>
    <w:rsid w:val="00631480"/>
    <w:rsid w:val="0063198A"/>
    <w:rsid w:val="006319BE"/>
    <w:rsid w:val="00631E16"/>
    <w:rsid w:val="006320FD"/>
    <w:rsid w:val="00632268"/>
    <w:rsid w:val="00632272"/>
    <w:rsid w:val="00632669"/>
    <w:rsid w:val="00633241"/>
    <w:rsid w:val="00633702"/>
    <w:rsid w:val="00633C83"/>
    <w:rsid w:val="0063403B"/>
    <w:rsid w:val="00634310"/>
    <w:rsid w:val="00634419"/>
    <w:rsid w:val="00634518"/>
    <w:rsid w:val="006345FF"/>
    <w:rsid w:val="0063468B"/>
    <w:rsid w:val="00634A12"/>
    <w:rsid w:val="00635019"/>
    <w:rsid w:val="006351A2"/>
    <w:rsid w:val="006351A5"/>
    <w:rsid w:val="00635330"/>
    <w:rsid w:val="00635844"/>
    <w:rsid w:val="00635992"/>
    <w:rsid w:val="00635B95"/>
    <w:rsid w:val="00635BB1"/>
    <w:rsid w:val="00635D4F"/>
    <w:rsid w:val="00636882"/>
    <w:rsid w:val="00636AEF"/>
    <w:rsid w:val="00637022"/>
    <w:rsid w:val="00637652"/>
    <w:rsid w:val="006377B8"/>
    <w:rsid w:val="00637973"/>
    <w:rsid w:val="006401B6"/>
    <w:rsid w:val="006404C5"/>
    <w:rsid w:val="0064099F"/>
    <w:rsid w:val="00640AC6"/>
    <w:rsid w:val="00640C5B"/>
    <w:rsid w:val="00640D02"/>
    <w:rsid w:val="00640E1E"/>
    <w:rsid w:val="006415DE"/>
    <w:rsid w:val="006417D9"/>
    <w:rsid w:val="00641853"/>
    <w:rsid w:val="00641872"/>
    <w:rsid w:val="006426D9"/>
    <w:rsid w:val="00642884"/>
    <w:rsid w:val="00642A9F"/>
    <w:rsid w:val="00642BCB"/>
    <w:rsid w:val="006432F3"/>
    <w:rsid w:val="00643471"/>
    <w:rsid w:val="0064365A"/>
    <w:rsid w:val="00643DA1"/>
    <w:rsid w:val="00643EDE"/>
    <w:rsid w:val="0064408E"/>
    <w:rsid w:val="00644177"/>
    <w:rsid w:val="006444D1"/>
    <w:rsid w:val="006446BB"/>
    <w:rsid w:val="00644703"/>
    <w:rsid w:val="0064539E"/>
    <w:rsid w:val="0064573C"/>
    <w:rsid w:val="00645AA5"/>
    <w:rsid w:val="00645E5E"/>
    <w:rsid w:val="00645F75"/>
    <w:rsid w:val="0064614F"/>
    <w:rsid w:val="0064667D"/>
    <w:rsid w:val="006466D8"/>
    <w:rsid w:val="0064670A"/>
    <w:rsid w:val="00646A6C"/>
    <w:rsid w:val="00646EEC"/>
    <w:rsid w:val="00646FF3"/>
    <w:rsid w:val="006475CE"/>
    <w:rsid w:val="0064771B"/>
    <w:rsid w:val="00647893"/>
    <w:rsid w:val="00647DC3"/>
    <w:rsid w:val="00650288"/>
    <w:rsid w:val="00650948"/>
    <w:rsid w:val="00650F4D"/>
    <w:rsid w:val="00651085"/>
    <w:rsid w:val="006512D5"/>
    <w:rsid w:val="00651AE3"/>
    <w:rsid w:val="00651D8A"/>
    <w:rsid w:val="006524E1"/>
    <w:rsid w:val="006525C3"/>
    <w:rsid w:val="00652C90"/>
    <w:rsid w:val="00653232"/>
    <w:rsid w:val="0065346D"/>
    <w:rsid w:val="006534F6"/>
    <w:rsid w:val="0065361F"/>
    <w:rsid w:val="0065369C"/>
    <w:rsid w:val="006537FF"/>
    <w:rsid w:val="00653B37"/>
    <w:rsid w:val="00653B56"/>
    <w:rsid w:val="00653E35"/>
    <w:rsid w:val="0065406D"/>
    <w:rsid w:val="006544AC"/>
    <w:rsid w:val="0065483E"/>
    <w:rsid w:val="00654E45"/>
    <w:rsid w:val="00654F6F"/>
    <w:rsid w:val="00654FD2"/>
    <w:rsid w:val="00655434"/>
    <w:rsid w:val="006558E7"/>
    <w:rsid w:val="00655A27"/>
    <w:rsid w:val="00655AB6"/>
    <w:rsid w:val="00655C0A"/>
    <w:rsid w:val="006560AC"/>
    <w:rsid w:val="00656109"/>
    <w:rsid w:val="00656635"/>
    <w:rsid w:val="006568C0"/>
    <w:rsid w:val="006570B4"/>
    <w:rsid w:val="0065738B"/>
    <w:rsid w:val="006573F9"/>
    <w:rsid w:val="00657619"/>
    <w:rsid w:val="00657E73"/>
    <w:rsid w:val="00657EA6"/>
    <w:rsid w:val="006600D4"/>
    <w:rsid w:val="0066051B"/>
    <w:rsid w:val="006608DA"/>
    <w:rsid w:val="00660C33"/>
    <w:rsid w:val="00660D74"/>
    <w:rsid w:val="00660FBE"/>
    <w:rsid w:val="0066160C"/>
    <w:rsid w:val="00661617"/>
    <w:rsid w:val="00662062"/>
    <w:rsid w:val="00662188"/>
    <w:rsid w:val="00662195"/>
    <w:rsid w:val="00662AE6"/>
    <w:rsid w:val="00662F97"/>
    <w:rsid w:val="00662F9E"/>
    <w:rsid w:val="0066300C"/>
    <w:rsid w:val="006637A5"/>
    <w:rsid w:val="006639A5"/>
    <w:rsid w:val="00664240"/>
    <w:rsid w:val="0066484E"/>
    <w:rsid w:val="006648B9"/>
    <w:rsid w:val="00664BA1"/>
    <w:rsid w:val="0066569A"/>
    <w:rsid w:val="006656A0"/>
    <w:rsid w:val="00665714"/>
    <w:rsid w:val="00665726"/>
    <w:rsid w:val="00665F38"/>
    <w:rsid w:val="00665FBA"/>
    <w:rsid w:val="006662FF"/>
    <w:rsid w:val="0066634F"/>
    <w:rsid w:val="0066659E"/>
    <w:rsid w:val="006665E4"/>
    <w:rsid w:val="00666808"/>
    <w:rsid w:val="00666989"/>
    <w:rsid w:val="00666ED8"/>
    <w:rsid w:val="0066716E"/>
    <w:rsid w:val="006677F3"/>
    <w:rsid w:val="00667B22"/>
    <w:rsid w:val="00667BD3"/>
    <w:rsid w:val="00667D07"/>
    <w:rsid w:val="00667E32"/>
    <w:rsid w:val="006700C4"/>
    <w:rsid w:val="0067013E"/>
    <w:rsid w:val="0067062F"/>
    <w:rsid w:val="006706F6"/>
    <w:rsid w:val="00670749"/>
    <w:rsid w:val="00670765"/>
    <w:rsid w:val="00670AE3"/>
    <w:rsid w:val="00670BE8"/>
    <w:rsid w:val="00670CAD"/>
    <w:rsid w:val="00670DFF"/>
    <w:rsid w:val="00670EE8"/>
    <w:rsid w:val="006710C2"/>
    <w:rsid w:val="00671290"/>
    <w:rsid w:val="0067140E"/>
    <w:rsid w:val="006719F3"/>
    <w:rsid w:val="00671C20"/>
    <w:rsid w:val="00671C3C"/>
    <w:rsid w:val="00671CAE"/>
    <w:rsid w:val="0067221C"/>
    <w:rsid w:val="006726D9"/>
    <w:rsid w:val="00672770"/>
    <w:rsid w:val="0067281E"/>
    <w:rsid w:val="00672A7A"/>
    <w:rsid w:val="00672A9A"/>
    <w:rsid w:val="00672BFD"/>
    <w:rsid w:val="00673D3A"/>
    <w:rsid w:val="00674213"/>
    <w:rsid w:val="006742FE"/>
    <w:rsid w:val="00674336"/>
    <w:rsid w:val="00674534"/>
    <w:rsid w:val="006747AC"/>
    <w:rsid w:val="00674D44"/>
    <w:rsid w:val="00675372"/>
    <w:rsid w:val="0067565B"/>
    <w:rsid w:val="00675CB7"/>
    <w:rsid w:val="0067607E"/>
    <w:rsid w:val="006762C8"/>
    <w:rsid w:val="006764C3"/>
    <w:rsid w:val="00676642"/>
    <w:rsid w:val="006768CB"/>
    <w:rsid w:val="00676A08"/>
    <w:rsid w:val="00676C9B"/>
    <w:rsid w:val="00676DAD"/>
    <w:rsid w:val="0067727C"/>
    <w:rsid w:val="00677382"/>
    <w:rsid w:val="00677394"/>
    <w:rsid w:val="0067779C"/>
    <w:rsid w:val="00677CD3"/>
    <w:rsid w:val="00680330"/>
    <w:rsid w:val="00680CE9"/>
    <w:rsid w:val="00680EE0"/>
    <w:rsid w:val="00681007"/>
    <w:rsid w:val="0068121F"/>
    <w:rsid w:val="0068152A"/>
    <w:rsid w:val="00681597"/>
    <w:rsid w:val="00681D82"/>
    <w:rsid w:val="00682366"/>
    <w:rsid w:val="00682432"/>
    <w:rsid w:val="00682BB6"/>
    <w:rsid w:val="00682F3B"/>
    <w:rsid w:val="006831D5"/>
    <w:rsid w:val="006831DB"/>
    <w:rsid w:val="00683771"/>
    <w:rsid w:val="00683B2E"/>
    <w:rsid w:val="00683C52"/>
    <w:rsid w:val="006845A1"/>
    <w:rsid w:val="00684649"/>
    <w:rsid w:val="00684802"/>
    <w:rsid w:val="00684B32"/>
    <w:rsid w:val="00684DA9"/>
    <w:rsid w:val="00685045"/>
    <w:rsid w:val="006850CF"/>
    <w:rsid w:val="0068516A"/>
    <w:rsid w:val="00685CB6"/>
    <w:rsid w:val="00686129"/>
    <w:rsid w:val="006861B0"/>
    <w:rsid w:val="00686284"/>
    <w:rsid w:val="00686579"/>
    <w:rsid w:val="00686980"/>
    <w:rsid w:val="00686A8B"/>
    <w:rsid w:val="00686D4B"/>
    <w:rsid w:val="00686E0F"/>
    <w:rsid w:val="00686F27"/>
    <w:rsid w:val="00686F95"/>
    <w:rsid w:val="0068703B"/>
    <w:rsid w:val="006878DE"/>
    <w:rsid w:val="00687976"/>
    <w:rsid w:val="00687AD7"/>
    <w:rsid w:val="00687BEE"/>
    <w:rsid w:val="006902BA"/>
    <w:rsid w:val="0069070A"/>
    <w:rsid w:val="00690A5E"/>
    <w:rsid w:val="00690AEE"/>
    <w:rsid w:val="0069110F"/>
    <w:rsid w:val="006913DA"/>
    <w:rsid w:val="006913E6"/>
    <w:rsid w:val="00691D09"/>
    <w:rsid w:val="00691D0C"/>
    <w:rsid w:val="00691FE9"/>
    <w:rsid w:val="006922AB"/>
    <w:rsid w:val="00692313"/>
    <w:rsid w:val="006924D7"/>
    <w:rsid w:val="00692776"/>
    <w:rsid w:val="006927DE"/>
    <w:rsid w:val="00692C28"/>
    <w:rsid w:val="00692C90"/>
    <w:rsid w:val="006939A9"/>
    <w:rsid w:val="00693CCE"/>
    <w:rsid w:val="00693E21"/>
    <w:rsid w:val="00693E93"/>
    <w:rsid w:val="006944D0"/>
    <w:rsid w:val="006945E6"/>
    <w:rsid w:val="006946A5"/>
    <w:rsid w:val="006948F6"/>
    <w:rsid w:val="006951C3"/>
    <w:rsid w:val="006954CA"/>
    <w:rsid w:val="0069559B"/>
    <w:rsid w:val="0069586B"/>
    <w:rsid w:val="00695956"/>
    <w:rsid w:val="00695A3B"/>
    <w:rsid w:val="00695ECD"/>
    <w:rsid w:val="006960E7"/>
    <w:rsid w:val="006962E1"/>
    <w:rsid w:val="006962F6"/>
    <w:rsid w:val="00696613"/>
    <w:rsid w:val="00696A22"/>
    <w:rsid w:val="00696E28"/>
    <w:rsid w:val="00696F9F"/>
    <w:rsid w:val="006973C3"/>
    <w:rsid w:val="006973CB"/>
    <w:rsid w:val="0069798D"/>
    <w:rsid w:val="00697BA8"/>
    <w:rsid w:val="00697FBC"/>
    <w:rsid w:val="006A0000"/>
    <w:rsid w:val="006A0207"/>
    <w:rsid w:val="006A03E7"/>
    <w:rsid w:val="006A0407"/>
    <w:rsid w:val="006A0469"/>
    <w:rsid w:val="006A0609"/>
    <w:rsid w:val="006A0AA2"/>
    <w:rsid w:val="006A0ACE"/>
    <w:rsid w:val="006A0C18"/>
    <w:rsid w:val="006A121D"/>
    <w:rsid w:val="006A12DE"/>
    <w:rsid w:val="006A12E9"/>
    <w:rsid w:val="006A1A32"/>
    <w:rsid w:val="006A1B9D"/>
    <w:rsid w:val="006A1C86"/>
    <w:rsid w:val="006A1DB8"/>
    <w:rsid w:val="006A208A"/>
    <w:rsid w:val="006A236B"/>
    <w:rsid w:val="006A2B24"/>
    <w:rsid w:val="006A34C1"/>
    <w:rsid w:val="006A3728"/>
    <w:rsid w:val="006A3858"/>
    <w:rsid w:val="006A3C83"/>
    <w:rsid w:val="006A3CE3"/>
    <w:rsid w:val="006A3EC9"/>
    <w:rsid w:val="006A4AB8"/>
    <w:rsid w:val="006A4EA6"/>
    <w:rsid w:val="006A5492"/>
    <w:rsid w:val="006A59A1"/>
    <w:rsid w:val="006A5A5A"/>
    <w:rsid w:val="006A5F5F"/>
    <w:rsid w:val="006A6532"/>
    <w:rsid w:val="006A6BE7"/>
    <w:rsid w:val="006A6D21"/>
    <w:rsid w:val="006A6F16"/>
    <w:rsid w:val="006A6FF1"/>
    <w:rsid w:val="006A70B5"/>
    <w:rsid w:val="006A7116"/>
    <w:rsid w:val="006A753F"/>
    <w:rsid w:val="006A7B88"/>
    <w:rsid w:val="006A7D72"/>
    <w:rsid w:val="006B009E"/>
    <w:rsid w:val="006B01DE"/>
    <w:rsid w:val="006B029F"/>
    <w:rsid w:val="006B0958"/>
    <w:rsid w:val="006B0A33"/>
    <w:rsid w:val="006B0CE2"/>
    <w:rsid w:val="006B0D43"/>
    <w:rsid w:val="006B0E69"/>
    <w:rsid w:val="006B138D"/>
    <w:rsid w:val="006B14A2"/>
    <w:rsid w:val="006B1BBE"/>
    <w:rsid w:val="006B1F98"/>
    <w:rsid w:val="006B20D4"/>
    <w:rsid w:val="006B2197"/>
    <w:rsid w:val="006B270A"/>
    <w:rsid w:val="006B351E"/>
    <w:rsid w:val="006B352A"/>
    <w:rsid w:val="006B36A3"/>
    <w:rsid w:val="006B3C6E"/>
    <w:rsid w:val="006B3E43"/>
    <w:rsid w:val="006B4288"/>
    <w:rsid w:val="006B4A91"/>
    <w:rsid w:val="006B4B81"/>
    <w:rsid w:val="006B4BCB"/>
    <w:rsid w:val="006B4D3A"/>
    <w:rsid w:val="006B5158"/>
    <w:rsid w:val="006B5B19"/>
    <w:rsid w:val="006B5C78"/>
    <w:rsid w:val="006B619F"/>
    <w:rsid w:val="006B62E9"/>
    <w:rsid w:val="006B6497"/>
    <w:rsid w:val="006B723E"/>
    <w:rsid w:val="006B74DB"/>
    <w:rsid w:val="006B7605"/>
    <w:rsid w:val="006B784C"/>
    <w:rsid w:val="006B7B23"/>
    <w:rsid w:val="006B7D44"/>
    <w:rsid w:val="006C01CF"/>
    <w:rsid w:val="006C02CA"/>
    <w:rsid w:val="006C02D7"/>
    <w:rsid w:val="006C0407"/>
    <w:rsid w:val="006C06E8"/>
    <w:rsid w:val="006C105B"/>
    <w:rsid w:val="006C132B"/>
    <w:rsid w:val="006C15B5"/>
    <w:rsid w:val="006C1B2D"/>
    <w:rsid w:val="006C1DBD"/>
    <w:rsid w:val="006C1F02"/>
    <w:rsid w:val="006C2103"/>
    <w:rsid w:val="006C2256"/>
    <w:rsid w:val="006C23C7"/>
    <w:rsid w:val="006C2441"/>
    <w:rsid w:val="006C27B4"/>
    <w:rsid w:val="006C2A0D"/>
    <w:rsid w:val="006C2DAC"/>
    <w:rsid w:val="006C313A"/>
    <w:rsid w:val="006C31A2"/>
    <w:rsid w:val="006C37A1"/>
    <w:rsid w:val="006C3BC4"/>
    <w:rsid w:val="006C3FF4"/>
    <w:rsid w:val="006C4505"/>
    <w:rsid w:val="006C47CE"/>
    <w:rsid w:val="006C4D99"/>
    <w:rsid w:val="006C4DC0"/>
    <w:rsid w:val="006C4FD2"/>
    <w:rsid w:val="006C4FFD"/>
    <w:rsid w:val="006C533F"/>
    <w:rsid w:val="006C5926"/>
    <w:rsid w:val="006C5E7F"/>
    <w:rsid w:val="006C6488"/>
    <w:rsid w:val="006C6501"/>
    <w:rsid w:val="006C69AF"/>
    <w:rsid w:val="006C6E76"/>
    <w:rsid w:val="006C74B9"/>
    <w:rsid w:val="006C792C"/>
    <w:rsid w:val="006D033A"/>
    <w:rsid w:val="006D05EA"/>
    <w:rsid w:val="006D073E"/>
    <w:rsid w:val="006D0A30"/>
    <w:rsid w:val="006D0AA6"/>
    <w:rsid w:val="006D0C66"/>
    <w:rsid w:val="006D0E39"/>
    <w:rsid w:val="006D12E5"/>
    <w:rsid w:val="006D1CE7"/>
    <w:rsid w:val="006D1DD8"/>
    <w:rsid w:val="006D2203"/>
    <w:rsid w:val="006D2480"/>
    <w:rsid w:val="006D27D9"/>
    <w:rsid w:val="006D2956"/>
    <w:rsid w:val="006D2A70"/>
    <w:rsid w:val="006D2E7A"/>
    <w:rsid w:val="006D2F1E"/>
    <w:rsid w:val="006D2FD0"/>
    <w:rsid w:val="006D3115"/>
    <w:rsid w:val="006D347B"/>
    <w:rsid w:val="006D3B95"/>
    <w:rsid w:val="006D3E22"/>
    <w:rsid w:val="006D3FF0"/>
    <w:rsid w:val="006D4301"/>
    <w:rsid w:val="006D442A"/>
    <w:rsid w:val="006D4500"/>
    <w:rsid w:val="006D481E"/>
    <w:rsid w:val="006D48D1"/>
    <w:rsid w:val="006D4B61"/>
    <w:rsid w:val="006D4E5D"/>
    <w:rsid w:val="006D5058"/>
    <w:rsid w:val="006D5183"/>
    <w:rsid w:val="006D51A9"/>
    <w:rsid w:val="006D577C"/>
    <w:rsid w:val="006D58F9"/>
    <w:rsid w:val="006D59C6"/>
    <w:rsid w:val="006D6390"/>
    <w:rsid w:val="006D6CC8"/>
    <w:rsid w:val="006D6DE3"/>
    <w:rsid w:val="006D7459"/>
    <w:rsid w:val="006D77AF"/>
    <w:rsid w:val="006D78F0"/>
    <w:rsid w:val="006E025E"/>
    <w:rsid w:val="006E0970"/>
    <w:rsid w:val="006E0AA4"/>
    <w:rsid w:val="006E0DB4"/>
    <w:rsid w:val="006E10B9"/>
    <w:rsid w:val="006E113F"/>
    <w:rsid w:val="006E1671"/>
    <w:rsid w:val="006E18FD"/>
    <w:rsid w:val="006E193D"/>
    <w:rsid w:val="006E1D7A"/>
    <w:rsid w:val="006E2560"/>
    <w:rsid w:val="006E27BC"/>
    <w:rsid w:val="006E288C"/>
    <w:rsid w:val="006E2C14"/>
    <w:rsid w:val="006E2D76"/>
    <w:rsid w:val="006E2F58"/>
    <w:rsid w:val="006E383C"/>
    <w:rsid w:val="006E3DF5"/>
    <w:rsid w:val="006E4119"/>
    <w:rsid w:val="006E464D"/>
    <w:rsid w:val="006E4652"/>
    <w:rsid w:val="006E4A59"/>
    <w:rsid w:val="006E4F0A"/>
    <w:rsid w:val="006E51D8"/>
    <w:rsid w:val="006E54B1"/>
    <w:rsid w:val="006E54C0"/>
    <w:rsid w:val="006E57E4"/>
    <w:rsid w:val="006E5A39"/>
    <w:rsid w:val="006E5B28"/>
    <w:rsid w:val="006E5B48"/>
    <w:rsid w:val="006E5DB2"/>
    <w:rsid w:val="006E5E05"/>
    <w:rsid w:val="006E5FA0"/>
    <w:rsid w:val="006E6062"/>
    <w:rsid w:val="006E6AB4"/>
    <w:rsid w:val="006E6B63"/>
    <w:rsid w:val="006E7164"/>
    <w:rsid w:val="006E72D7"/>
    <w:rsid w:val="006E78A7"/>
    <w:rsid w:val="006E7E25"/>
    <w:rsid w:val="006F0C4F"/>
    <w:rsid w:val="006F0C70"/>
    <w:rsid w:val="006F0EAD"/>
    <w:rsid w:val="006F1362"/>
    <w:rsid w:val="006F1D15"/>
    <w:rsid w:val="006F2222"/>
    <w:rsid w:val="006F22DE"/>
    <w:rsid w:val="006F2381"/>
    <w:rsid w:val="006F28FD"/>
    <w:rsid w:val="006F2A40"/>
    <w:rsid w:val="006F2E3D"/>
    <w:rsid w:val="006F2F6F"/>
    <w:rsid w:val="006F407D"/>
    <w:rsid w:val="006F4381"/>
    <w:rsid w:val="006F45E3"/>
    <w:rsid w:val="006F4624"/>
    <w:rsid w:val="006F4AE0"/>
    <w:rsid w:val="006F4AFF"/>
    <w:rsid w:val="006F4C0D"/>
    <w:rsid w:val="006F56D0"/>
    <w:rsid w:val="006F57BC"/>
    <w:rsid w:val="006F5915"/>
    <w:rsid w:val="006F592E"/>
    <w:rsid w:val="006F59BE"/>
    <w:rsid w:val="006F59C4"/>
    <w:rsid w:val="006F5A05"/>
    <w:rsid w:val="006F5C9C"/>
    <w:rsid w:val="006F5CB3"/>
    <w:rsid w:val="006F5CCC"/>
    <w:rsid w:val="006F5F22"/>
    <w:rsid w:val="006F5FD5"/>
    <w:rsid w:val="006F610B"/>
    <w:rsid w:val="006F628D"/>
    <w:rsid w:val="006F6CC0"/>
    <w:rsid w:val="006F6D09"/>
    <w:rsid w:val="006F71AC"/>
    <w:rsid w:val="006F73C0"/>
    <w:rsid w:val="006F73E7"/>
    <w:rsid w:val="006F797F"/>
    <w:rsid w:val="006F7B32"/>
    <w:rsid w:val="006F7BBD"/>
    <w:rsid w:val="006F7D6C"/>
    <w:rsid w:val="006F7EE8"/>
    <w:rsid w:val="00700030"/>
    <w:rsid w:val="00700130"/>
    <w:rsid w:val="00700467"/>
    <w:rsid w:val="00700C83"/>
    <w:rsid w:val="00700DB1"/>
    <w:rsid w:val="00700F55"/>
    <w:rsid w:val="007013AC"/>
    <w:rsid w:val="00701773"/>
    <w:rsid w:val="00701D50"/>
    <w:rsid w:val="00701E52"/>
    <w:rsid w:val="00701FE3"/>
    <w:rsid w:val="00702008"/>
    <w:rsid w:val="007020DE"/>
    <w:rsid w:val="007025A5"/>
    <w:rsid w:val="00702608"/>
    <w:rsid w:val="0070273A"/>
    <w:rsid w:val="00702A91"/>
    <w:rsid w:val="00702C7E"/>
    <w:rsid w:val="007030B8"/>
    <w:rsid w:val="00703380"/>
    <w:rsid w:val="00703788"/>
    <w:rsid w:val="007039A0"/>
    <w:rsid w:val="00703A2A"/>
    <w:rsid w:val="00703EF9"/>
    <w:rsid w:val="00704099"/>
    <w:rsid w:val="007041A3"/>
    <w:rsid w:val="00704431"/>
    <w:rsid w:val="007045E9"/>
    <w:rsid w:val="00704AEE"/>
    <w:rsid w:val="00704B94"/>
    <w:rsid w:val="00704BBF"/>
    <w:rsid w:val="00704F46"/>
    <w:rsid w:val="0070516A"/>
    <w:rsid w:val="007057E0"/>
    <w:rsid w:val="007058D3"/>
    <w:rsid w:val="007060C2"/>
    <w:rsid w:val="0070616F"/>
    <w:rsid w:val="007066AE"/>
    <w:rsid w:val="00707202"/>
    <w:rsid w:val="007074EF"/>
    <w:rsid w:val="007076B4"/>
    <w:rsid w:val="00707A12"/>
    <w:rsid w:val="007103FD"/>
    <w:rsid w:val="00711487"/>
    <w:rsid w:val="00711655"/>
    <w:rsid w:val="007116A9"/>
    <w:rsid w:val="00711896"/>
    <w:rsid w:val="00711B0C"/>
    <w:rsid w:val="00711F47"/>
    <w:rsid w:val="00711FFD"/>
    <w:rsid w:val="0071249F"/>
    <w:rsid w:val="00712AD2"/>
    <w:rsid w:val="00712E9B"/>
    <w:rsid w:val="007132C8"/>
    <w:rsid w:val="00713371"/>
    <w:rsid w:val="00713CF3"/>
    <w:rsid w:val="00713E76"/>
    <w:rsid w:val="00713F3D"/>
    <w:rsid w:val="00713F71"/>
    <w:rsid w:val="0071482E"/>
    <w:rsid w:val="007148A5"/>
    <w:rsid w:val="00714D0A"/>
    <w:rsid w:val="00714D14"/>
    <w:rsid w:val="0071532F"/>
    <w:rsid w:val="00715766"/>
    <w:rsid w:val="00715782"/>
    <w:rsid w:val="00715C11"/>
    <w:rsid w:val="00715C3C"/>
    <w:rsid w:val="00715DF7"/>
    <w:rsid w:val="00716302"/>
    <w:rsid w:val="007163E3"/>
    <w:rsid w:val="00716464"/>
    <w:rsid w:val="00716B2E"/>
    <w:rsid w:val="00716BC5"/>
    <w:rsid w:val="0071709A"/>
    <w:rsid w:val="007171E6"/>
    <w:rsid w:val="00717A48"/>
    <w:rsid w:val="00717FBD"/>
    <w:rsid w:val="007207FB"/>
    <w:rsid w:val="00720EC3"/>
    <w:rsid w:val="00720F59"/>
    <w:rsid w:val="00721230"/>
    <w:rsid w:val="007212D0"/>
    <w:rsid w:val="00721758"/>
    <w:rsid w:val="007218D6"/>
    <w:rsid w:val="00722232"/>
    <w:rsid w:val="0072228D"/>
    <w:rsid w:val="00723349"/>
    <w:rsid w:val="00723714"/>
    <w:rsid w:val="00723A7E"/>
    <w:rsid w:val="00723CCD"/>
    <w:rsid w:val="00724034"/>
    <w:rsid w:val="00724254"/>
    <w:rsid w:val="007245F3"/>
    <w:rsid w:val="00724B86"/>
    <w:rsid w:val="007250D5"/>
    <w:rsid w:val="00725388"/>
    <w:rsid w:val="0072540A"/>
    <w:rsid w:val="0072550B"/>
    <w:rsid w:val="007257B4"/>
    <w:rsid w:val="0072588D"/>
    <w:rsid w:val="007259FB"/>
    <w:rsid w:val="00725AAA"/>
    <w:rsid w:val="00725B86"/>
    <w:rsid w:val="00725C1A"/>
    <w:rsid w:val="00726268"/>
    <w:rsid w:val="007270E1"/>
    <w:rsid w:val="007271B5"/>
    <w:rsid w:val="007276CD"/>
    <w:rsid w:val="00727ABF"/>
    <w:rsid w:val="00727B38"/>
    <w:rsid w:val="00727E01"/>
    <w:rsid w:val="0073026E"/>
    <w:rsid w:val="007302FB"/>
    <w:rsid w:val="00730378"/>
    <w:rsid w:val="00731207"/>
    <w:rsid w:val="0073130D"/>
    <w:rsid w:val="00731367"/>
    <w:rsid w:val="0073137B"/>
    <w:rsid w:val="00731450"/>
    <w:rsid w:val="00731776"/>
    <w:rsid w:val="00731EF8"/>
    <w:rsid w:val="00732738"/>
    <w:rsid w:val="007327C6"/>
    <w:rsid w:val="00732A51"/>
    <w:rsid w:val="00732E53"/>
    <w:rsid w:val="0073300E"/>
    <w:rsid w:val="0073306C"/>
    <w:rsid w:val="00733964"/>
    <w:rsid w:val="0073397A"/>
    <w:rsid w:val="00733994"/>
    <w:rsid w:val="00733B31"/>
    <w:rsid w:val="00733EEC"/>
    <w:rsid w:val="00733F7B"/>
    <w:rsid w:val="007341C4"/>
    <w:rsid w:val="0073460D"/>
    <w:rsid w:val="00734E63"/>
    <w:rsid w:val="007353B9"/>
    <w:rsid w:val="007353C8"/>
    <w:rsid w:val="007357D5"/>
    <w:rsid w:val="00735868"/>
    <w:rsid w:val="007359F1"/>
    <w:rsid w:val="00735F09"/>
    <w:rsid w:val="00736B50"/>
    <w:rsid w:val="00736C49"/>
    <w:rsid w:val="00736FC0"/>
    <w:rsid w:val="0073714C"/>
    <w:rsid w:val="007371F3"/>
    <w:rsid w:val="0073730B"/>
    <w:rsid w:val="00737970"/>
    <w:rsid w:val="00737F53"/>
    <w:rsid w:val="00740140"/>
    <w:rsid w:val="007405EF"/>
    <w:rsid w:val="0074082A"/>
    <w:rsid w:val="007408CD"/>
    <w:rsid w:val="00740AD0"/>
    <w:rsid w:val="00741201"/>
    <w:rsid w:val="0074124D"/>
    <w:rsid w:val="00741517"/>
    <w:rsid w:val="007416C4"/>
    <w:rsid w:val="00741C10"/>
    <w:rsid w:val="00741CE7"/>
    <w:rsid w:val="007435DE"/>
    <w:rsid w:val="00743A8A"/>
    <w:rsid w:val="00744005"/>
    <w:rsid w:val="0074441A"/>
    <w:rsid w:val="00744CD2"/>
    <w:rsid w:val="00745175"/>
    <w:rsid w:val="00745338"/>
    <w:rsid w:val="00745650"/>
    <w:rsid w:val="00745720"/>
    <w:rsid w:val="0074579C"/>
    <w:rsid w:val="00745934"/>
    <w:rsid w:val="00745B5C"/>
    <w:rsid w:val="00745C75"/>
    <w:rsid w:val="0074694A"/>
    <w:rsid w:val="00746B6D"/>
    <w:rsid w:val="00746DD9"/>
    <w:rsid w:val="00747476"/>
    <w:rsid w:val="0074785E"/>
    <w:rsid w:val="00747964"/>
    <w:rsid w:val="00747D0D"/>
    <w:rsid w:val="0075053F"/>
    <w:rsid w:val="0075060B"/>
    <w:rsid w:val="0075080A"/>
    <w:rsid w:val="00750AED"/>
    <w:rsid w:val="00750B0C"/>
    <w:rsid w:val="00750B50"/>
    <w:rsid w:val="00750E4C"/>
    <w:rsid w:val="00751AA3"/>
    <w:rsid w:val="00751B42"/>
    <w:rsid w:val="00751C15"/>
    <w:rsid w:val="00752137"/>
    <w:rsid w:val="00752163"/>
    <w:rsid w:val="0075236B"/>
    <w:rsid w:val="00752668"/>
    <w:rsid w:val="00752814"/>
    <w:rsid w:val="00752A8A"/>
    <w:rsid w:val="00752C0C"/>
    <w:rsid w:val="007530C4"/>
    <w:rsid w:val="00753327"/>
    <w:rsid w:val="00753531"/>
    <w:rsid w:val="007538A5"/>
    <w:rsid w:val="00753CB0"/>
    <w:rsid w:val="00753E0E"/>
    <w:rsid w:val="007541C9"/>
    <w:rsid w:val="007542B1"/>
    <w:rsid w:val="0075469D"/>
    <w:rsid w:val="00754858"/>
    <w:rsid w:val="0075487C"/>
    <w:rsid w:val="00754944"/>
    <w:rsid w:val="0075506A"/>
    <w:rsid w:val="00755537"/>
    <w:rsid w:val="007559D7"/>
    <w:rsid w:val="00755B79"/>
    <w:rsid w:val="00755B96"/>
    <w:rsid w:val="00755E0C"/>
    <w:rsid w:val="007563D1"/>
    <w:rsid w:val="007566A6"/>
    <w:rsid w:val="00756B9E"/>
    <w:rsid w:val="00756BAA"/>
    <w:rsid w:val="00756E45"/>
    <w:rsid w:val="00756E81"/>
    <w:rsid w:val="00756EF9"/>
    <w:rsid w:val="00756F70"/>
    <w:rsid w:val="007570FC"/>
    <w:rsid w:val="00757391"/>
    <w:rsid w:val="007574D6"/>
    <w:rsid w:val="00757AE8"/>
    <w:rsid w:val="00757C36"/>
    <w:rsid w:val="00757DD9"/>
    <w:rsid w:val="00757E9E"/>
    <w:rsid w:val="00760385"/>
    <w:rsid w:val="00760436"/>
    <w:rsid w:val="00760C36"/>
    <w:rsid w:val="00761082"/>
    <w:rsid w:val="00761396"/>
    <w:rsid w:val="00761510"/>
    <w:rsid w:val="00761612"/>
    <w:rsid w:val="0076176C"/>
    <w:rsid w:val="007619AC"/>
    <w:rsid w:val="00761B17"/>
    <w:rsid w:val="00761BC8"/>
    <w:rsid w:val="007622F9"/>
    <w:rsid w:val="007627A4"/>
    <w:rsid w:val="00762989"/>
    <w:rsid w:val="00762F38"/>
    <w:rsid w:val="007633E1"/>
    <w:rsid w:val="00763781"/>
    <w:rsid w:val="00763793"/>
    <w:rsid w:val="00763A36"/>
    <w:rsid w:val="00763D6C"/>
    <w:rsid w:val="00763ECB"/>
    <w:rsid w:val="00764429"/>
    <w:rsid w:val="00764583"/>
    <w:rsid w:val="007648BE"/>
    <w:rsid w:val="00764A37"/>
    <w:rsid w:val="00765320"/>
    <w:rsid w:val="0076545D"/>
    <w:rsid w:val="0076590F"/>
    <w:rsid w:val="00765A24"/>
    <w:rsid w:val="00765F98"/>
    <w:rsid w:val="00766486"/>
    <w:rsid w:val="00766A92"/>
    <w:rsid w:val="00766F35"/>
    <w:rsid w:val="0076761D"/>
    <w:rsid w:val="0077008E"/>
    <w:rsid w:val="0077018F"/>
    <w:rsid w:val="0077048D"/>
    <w:rsid w:val="00770502"/>
    <w:rsid w:val="00770C72"/>
    <w:rsid w:val="00771280"/>
    <w:rsid w:val="00771568"/>
    <w:rsid w:val="00771575"/>
    <w:rsid w:val="00771590"/>
    <w:rsid w:val="00771967"/>
    <w:rsid w:val="00771A71"/>
    <w:rsid w:val="00771E3C"/>
    <w:rsid w:val="0077200A"/>
    <w:rsid w:val="007725DC"/>
    <w:rsid w:val="007729EA"/>
    <w:rsid w:val="00772C96"/>
    <w:rsid w:val="00772EE1"/>
    <w:rsid w:val="00772FA0"/>
    <w:rsid w:val="007734AB"/>
    <w:rsid w:val="007735FA"/>
    <w:rsid w:val="00773DB5"/>
    <w:rsid w:val="00773EE4"/>
    <w:rsid w:val="00773F4E"/>
    <w:rsid w:val="0077615D"/>
    <w:rsid w:val="007769D6"/>
    <w:rsid w:val="00777203"/>
    <w:rsid w:val="007804E6"/>
    <w:rsid w:val="007805F9"/>
    <w:rsid w:val="007807E1"/>
    <w:rsid w:val="00780D73"/>
    <w:rsid w:val="007815FB"/>
    <w:rsid w:val="0078177C"/>
    <w:rsid w:val="007818CA"/>
    <w:rsid w:val="00781CE3"/>
    <w:rsid w:val="00782041"/>
    <w:rsid w:val="0078222D"/>
    <w:rsid w:val="007828CA"/>
    <w:rsid w:val="00783163"/>
    <w:rsid w:val="0078341B"/>
    <w:rsid w:val="0078375B"/>
    <w:rsid w:val="00783A54"/>
    <w:rsid w:val="00783B20"/>
    <w:rsid w:val="00783F59"/>
    <w:rsid w:val="0078419C"/>
    <w:rsid w:val="0078429F"/>
    <w:rsid w:val="00784D7C"/>
    <w:rsid w:val="00785314"/>
    <w:rsid w:val="00785630"/>
    <w:rsid w:val="00785709"/>
    <w:rsid w:val="0078572A"/>
    <w:rsid w:val="0078582F"/>
    <w:rsid w:val="007858C6"/>
    <w:rsid w:val="00785912"/>
    <w:rsid w:val="007859E0"/>
    <w:rsid w:val="00785E9F"/>
    <w:rsid w:val="00786C6B"/>
    <w:rsid w:val="00786D3F"/>
    <w:rsid w:val="00787340"/>
    <w:rsid w:val="00787357"/>
    <w:rsid w:val="007873D0"/>
    <w:rsid w:val="00787432"/>
    <w:rsid w:val="00787488"/>
    <w:rsid w:val="0078793B"/>
    <w:rsid w:val="00787E22"/>
    <w:rsid w:val="00790147"/>
    <w:rsid w:val="0079033D"/>
    <w:rsid w:val="0079066E"/>
    <w:rsid w:val="00790DAC"/>
    <w:rsid w:val="00791172"/>
    <w:rsid w:val="0079147A"/>
    <w:rsid w:val="0079224A"/>
    <w:rsid w:val="0079229C"/>
    <w:rsid w:val="00792680"/>
    <w:rsid w:val="00792959"/>
    <w:rsid w:val="00792E45"/>
    <w:rsid w:val="00792F32"/>
    <w:rsid w:val="00792F7D"/>
    <w:rsid w:val="00793063"/>
    <w:rsid w:val="00793657"/>
    <w:rsid w:val="00793BB9"/>
    <w:rsid w:val="00793C06"/>
    <w:rsid w:val="0079436E"/>
    <w:rsid w:val="0079496A"/>
    <w:rsid w:val="00794E4C"/>
    <w:rsid w:val="00795181"/>
    <w:rsid w:val="00795447"/>
    <w:rsid w:val="007956B5"/>
    <w:rsid w:val="00795BD1"/>
    <w:rsid w:val="00795C5B"/>
    <w:rsid w:val="00795E3B"/>
    <w:rsid w:val="0079660A"/>
    <w:rsid w:val="007967A0"/>
    <w:rsid w:val="007969C3"/>
    <w:rsid w:val="00796D10"/>
    <w:rsid w:val="00797561"/>
    <w:rsid w:val="00797F5D"/>
    <w:rsid w:val="007A00EF"/>
    <w:rsid w:val="007A0340"/>
    <w:rsid w:val="007A037E"/>
    <w:rsid w:val="007A04AB"/>
    <w:rsid w:val="007A0AE7"/>
    <w:rsid w:val="007A1473"/>
    <w:rsid w:val="007A1494"/>
    <w:rsid w:val="007A1FF9"/>
    <w:rsid w:val="007A206B"/>
    <w:rsid w:val="007A20ED"/>
    <w:rsid w:val="007A30CC"/>
    <w:rsid w:val="007A37EF"/>
    <w:rsid w:val="007A3C0A"/>
    <w:rsid w:val="007A3C24"/>
    <w:rsid w:val="007A3D3D"/>
    <w:rsid w:val="007A3DDA"/>
    <w:rsid w:val="007A47F2"/>
    <w:rsid w:val="007A4D3C"/>
    <w:rsid w:val="007A51F7"/>
    <w:rsid w:val="007A5549"/>
    <w:rsid w:val="007A57A7"/>
    <w:rsid w:val="007A5A0F"/>
    <w:rsid w:val="007A5BDA"/>
    <w:rsid w:val="007A5E3E"/>
    <w:rsid w:val="007A60A5"/>
    <w:rsid w:val="007A60C9"/>
    <w:rsid w:val="007A61C7"/>
    <w:rsid w:val="007A659B"/>
    <w:rsid w:val="007A69EF"/>
    <w:rsid w:val="007A6FAD"/>
    <w:rsid w:val="007A7013"/>
    <w:rsid w:val="007A7355"/>
    <w:rsid w:val="007A7597"/>
    <w:rsid w:val="007A76D7"/>
    <w:rsid w:val="007A79E2"/>
    <w:rsid w:val="007B0131"/>
    <w:rsid w:val="007B0304"/>
    <w:rsid w:val="007B06A0"/>
    <w:rsid w:val="007B083F"/>
    <w:rsid w:val="007B095A"/>
    <w:rsid w:val="007B0F9E"/>
    <w:rsid w:val="007B127E"/>
    <w:rsid w:val="007B1398"/>
    <w:rsid w:val="007B1487"/>
    <w:rsid w:val="007B156A"/>
    <w:rsid w:val="007B1954"/>
    <w:rsid w:val="007B1CC9"/>
    <w:rsid w:val="007B20D9"/>
    <w:rsid w:val="007B2174"/>
    <w:rsid w:val="007B26A3"/>
    <w:rsid w:val="007B2F9B"/>
    <w:rsid w:val="007B381E"/>
    <w:rsid w:val="007B3BA9"/>
    <w:rsid w:val="007B450C"/>
    <w:rsid w:val="007B4599"/>
    <w:rsid w:val="007B480A"/>
    <w:rsid w:val="007B4E68"/>
    <w:rsid w:val="007B52DA"/>
    <w:rsid w:val="007B6B2F"/>
    <w:rsid w:val="007B723C"/>
    <w:rsid w:val="007B7477"/>
    <w:rsid w:val="007B7548"/>
    <w:rsid w:val="007B76C0"/>
    <w:rsid w:val="007B7CA9"/>
    <w:rsid w:val="007B7E19"/>
    <w:rsid w:val="007B7EF7"/>
    <w:rsid w:val="007B7F46"/>
    <w:rsid w:val="007C026B"/>
    <w:rsid w:val="007C060B"/>
    <w:rsid w:val="007C061A"/>
    <w:rsid w:val="007C0656"/>
    <w:rsid w:val="007C06FF"/>
    <w:rsid w:val="007C070D"/>
    <w:rsid w:val="007C075F"/>
    <w:rsid w:val="007C0913"/>
    <w:rsid w:val="007C123B"/>
    <w:rsid w:val="007C1280"/>
    <w:rsid w:val="007C1918"/>
    <w:rsid w:val="007C1F91"/>
    <w:rsid w:val="007C25FE"/>
    <w:rsid w:val="007C2846"/>
    <w:rsid w:val="007C2B36"/>
    <w:rsid w:val="007C2FBD"/>
    <w:rsid w:val="007C3010"/>
    <w:rsid w:val="007C3078"/>
    <w:rsid w:val="007C36A3"/>
    <w:rsid w:val="007C39C2"/>
    <w:rsid w:val="007C39DD"/>
    <w:rsid w:val="007C3C3C"/>
    <w:rsid w:val="007C3D68"/>
    <w:rsid w:val="007C4320"/>
    <w:rsid w:val="007C43B7"/>
    <w:rsid w:val="007C4614"/>
    <w:rsid w:val="007C47A9"/>
    <w:rsid w:val="007C484B"/>
    <w:rsid w:val="007C48F2"/>
    <w:rsid w:val="007C4AA1"/>
    <w:rsid w:val="007C4B6A"/>
    <w:rsid w:val="007C4D94"/>
    <w:rsid w:val="007C4F72"/>
    <w:rsid w:val="007C5175"/>
    <w:rsid w:val="007C56EA"/>
    <w:rsid w:val="007C5992"/>
    <w:rsid w:val="007C5B73"/>
    <w:rsid w:val="007C5D20"/>
    <w:rsid w:val="007C685C"/>
    <w:rsid w:val="007C6FAF"/>
    <w:rsid w:val="007C71A2"/>
    <w:rsid w:val="007C71BC"/>
    <w:rsid w:val="007C73DC"/>
    <w:rsid w:val="007C74D4"/>
    <w:rsid w:val="007C75D7"/>
    <w:rsid w:val="007C7F3F"/>
    <w:rsid w:val="007D029A"/>
    <w:rsid w:val="007D038F"/>
    <w:rsid w:val="007D04AF"/>
    <w:rsid w:val="007D05A1"/>
    <w:rsid w:val="007D06C3"/>
    <w:rsid w:val="007D078B"/>
    <w:rsid w:val="007D0859"/>
    <w:rsid w:val="007D0B13"/>
    <w:rsid w:val="007D0DA9"/>
    <w:rsid w:val="007D0DE4"/>
    <w:rsid w:val="007D0EE4"/>
    <w:rsid w:val="007D0FA3"/>
    <w:rsid w:val="007D1C75"/>
    <w:rsid w:val="007D1D27"/>
    <w:rsid w:val="007D20B1"/>
    <w:rsid w:val="007D2640"/>
    <w:rsid w:val="007D266C"/>
    <w:rsid w:val="007D2895"/>
    <w:rsid w:val="007D29AE"/>
    <w:rsid w:val="007D2D19"/>
    <w:rsid w:val="007D35A8"/>
    <w:rsid w:val="007D36DE"/>
    <w:rsid w:val="007D3C11"/>
    <w:rsid w:val="007D3F59"/>
    <w:rsid w:val="007D4200"/>
    <w:rsid w:val="007D443C"/>
    <w:rsid w:val="007D4862"/>
    <w:rsid w:val="007D4873"/>
    <w:rsid w:val="007D4CEC"/>
    <w:rsid w:val="007D4DCB"/>
    <w:rsid w:val="007D4EE1"/>
    <w:rsid w:val="007D538E"/>
    <w:rsid w:val="007D5683"/>
    <w:rsid w:val="007D56C5"/>
    <w:rsid w:val="007D56C7"/>
    <w:rsid w:val="007D58AA"/>
    <w:rsid w:val="007D5EF1"/>
    <w:rsid w:val="007D6453"/>
    <w:rsid w:val="007D6A0F"/>
    <w:rsid w:val="007D6A74"/>
    <w:rsid w:val="007D6A83"/>
    <w:rsid w:val="007D6FD2"/>
    <w:rsid w:val="007D7022"/>
    <w:rsid w:val="007D722C"/>
    <w:rsid w:val="007D7270"/>
    <w:rsid w:val="007D7438"/>
    <w:rsid w:val="007D7459"/>
    <w:rsid w:val="007D74E8"/>
    <w:rsid w:val="007D74F1"/>
    <w:rsid w:val="007D76A1"/>
    <w:rsid w:val="007D7B00"/>
    <w:rsid w:val="007E0094"/>
    <w:rsid w:val="007E00A7"/>
    <w:rsid w:val="007E058D"/>
    <w:rsid w:val="007E0699"/>
    <w:rsid w:val="007E07BF"/>
    <w:rsid w:val="007E080B"/>
    <w:rsid w:val="007E08F6"/>
    <w:rsid w:val="007E090F"/>
    <w:rsid w:val="007E0AB4"/>
    <w:rsid w:val="007E0C09"/>
    <w:rsid w:val="007E0C31"/>
    <w:rsid w:val="007E0C4A"/>
    <w:rsid w:val="007E0F3A"/>
    <w:rsid w:val="007E1293"/>
    <w:rsid w:val="007E1546"/>
    <w:rsid w:val="007E189E"/>
    <w:rsid w:val="007E1C6A"/>
    <w:rsid w:val="007E1FD7"/>
    <w:rsid w:val="007E215D"/>
    <w:rsid w:val="007E23C6"/>
    <w:rsid w:val="007E2665"/>
    <w:rsid w:val="007E2A4F"/>
    <w:rsid w:val="007E306E"/>
    <w:rsid w:val="007E340C"/>
    <w:rsid w:val="007E35B3"/>
    <w:rsid w:val="007E38A7"/>
    <w:rsid w:val="007E39B7"/>
    <w:rsid w:val="007E449C"/>
    <w:rsid w:val="007E44AE"/>
    <w:rsid w:val="007E4632"/>
    <w:rsid w:val="007E47E1"/>
    <w:rsid w:val="007E4892"/>
    <w:rsid w:val="007E590D"/>
    <w:rsid w:val="007E5A90"/>
    <w:rsid w:val="007E6938"/>
    <w:rsid w:val="007E6949"/>
    <w:rsid w:val="007E6A2E"/>
    <w:rsid w:val="007E6EEF"/>
    <w:rsid w:val="007E6F49"/>
    <w:rsid w:val="007E7964"/>
    <w:rsid w:val="007E7A2B"/>
    <w:rsid w:val="007E7A9E"/>
    <w:rsid w:val="007E7EBA"/>
    <w:rsid w:val="007F08DF"/>
    <w:rsid w:val="007F13F3"/>
    <w:rsid w:val="007F13FA"/>
    <w:rsid w:val="007F1A09"/>
    <w:rsid w:val="007F1D47"/>
    <w:rsid w:val="007F219C"/>
    <w:rsid w:val="007F2225"/>
    <w:rsid w:val="007F2892"/>
    <w:rsid w:val="007F291C"/>
    <w:rsid w:val="007F2E77"/>
    <w:rsid w:val="007F3168"/>
    <w:rsid w:val="007F3456"/>
    <w:rsid w:val="007F3C0E"/>
    <w:rsid w:val="007F3DDF"/>
    <w:rsid w:val="007F4000"/>
    <w:rsid w:val="007F401D"/>
    <w:rsid w:val="007F4146"/>
    <w:rsid w:val="007F446E"/>
    <w:rsid w:val="007F469C"/>
    <w:rsid w:val="007F4715"/>
    <w:rsid w:val="007F47BC"/>
    <w:rsid w:val="007F4C3C"/>
    <w:rsid w:val="007F54FE"/>
    <w:rsid w:val="007F5541"/>
    <w:rsid w:val="007F585C"/>
    <w:rsid w:val="007F5F12"/>
    <w:rsid w:val="007F77F7"/>
    <w:rsid w:val="007F7AC5"/>
    <w:rsid w:val="007F7C12"/>
    <w:rsid w:val="0080007B"/>
    <w:rsid w:val="0080057D"/>
    <w:rsid w:val="00800581"/>
    <w:rsid w:val="008006E5"/>
    <w:rsid w:val="008008A2"/>
    <w:rsid w:val="0080095C"/>
    <w:rsid w:val="008009DF"/>
    <w:rsid w:val="00800D5A"/>
    <w:rsid w:val="0080192F"/>
    <w:rsid w:val="00801F33"/>
    <w:rsid w:val="008023DB"/>
    <w:rsid w:val="008026C6"/>
    <w:rsid w:val="00802AB7"/>
    <w:rsid w:val="00802B59"/>
    <w:rsid w:val="00802CAF"/>
    <w:rsid w:val="00802DA7"/>
    <w:rsid w:val="00802F85"/>
    <w:rsid w:val="00803084"/>
    <w:rsid w:val="0080334F"/>
    <w:rsid w:val="00803566"/>
    <w:rsid w:val="00803785"/>
    <w:rsid w:val="008037DD"/>
    <w:rsid w:val="0080397F"/>
    <w:rsid w:val="00804409"/>
    <w:rsid w:val="00804CCD"/>
    <w:rsid w:val="00804F94"/>
    <w:rsid w:val="00805268"/>
    <w:rsid w:val="008055A8"/>
    <w:rsid w:val="00805CA7"/>
    <w:rsid w:val="00805E8E"/>
    <w:rsid w:val="00806673"/>
    <w:rsid w:val="0080764C"/>
    <w:rsid w:val="00807900"/>
    <w:rsid w:val="00807A37"/>
    <w:rsid w:val="00807CB3"/>
    <w:rsid w:val="00810074"/>
    <w:rsid w:val="00810347"/>
    <w:rsid w:val="0081078A"/>
    <w:rsid w:val="0081104A"/>
    <w:rsid w:val="008114DB"/>
    <w:rsid w:val="00811614"/>
    <w:rsid w:val="008118DA"/>
    <w:rsid w:val="00811A02"/>
    <w:rsid w:val="0081248C"/>
    <w:rsid w:val="008126E1"/>
    <w:rsid w:val="0081292D"/>
    <w:rsid w:val="00812A7E"/>
    <w:rsid w:val="00812C69"/>
    <w:rsid w:val="00812C8D"/>
    <w:rsid w:val="00812E71"/>
    <w:rsid w:val="00812F4E"/>
    <w:rsid w:val="00813156"/>
    <w:rsid w:val="0081387F"/>
    <w:rsid w:val="00813A79"/>
    <w:rsid w:val="00813A90"/>
    <w:rsid w:val="00813C7A"/>
    <w:rsid w:val="00814054"/>
    <w:rsid w:val="008143D7"/>
    <w:rsid w:val="00814955"/>
    <w:rsid w:val="00814D8C"/>
    <w:rsid w:val="00814E5A"/>
    <w:rsid w:val="008150AD"/>
    <w:rsid w:val="00815243"/>
    <w:rsid w:val="00815278"/>
    <w:rsid w:val="00815559"/>
    <w:rsid w:val="00815DF9"/>
    <w:rsid w:val="00816203"/>
    <w:rsid w:val="008165DF"/>
    <w:rsid w:val="008172B0"/>
    <w:rsid w:val="00817381"/>
    <w:rsid w:val="0081750F"/>
    <w:rsid w:val="00817D48"/>
    <w:rsid w:val="0082082C"/>
    <w:rsid w:val="00820A0B"/>
    <w:rsid w:val="00820F31"/>
    <w:rsid w:val="0082179A"/>
    <w:rsid w:val="00821E18"/>
    <w:rsid w:val="00821E5E"/>
    <w:rsid w:val="00822041"/>
    <w:rsid w:val="008221D6"/>
    <w:rsid w:val="00822370"/>
    <w:rsid w:val="00822870"/>
    <w:rsid w:val="00823443"/>
    <w:rsid w:val="0082399A"/>
    <w:rsid w:val="00823B23"/>
    <w:rsid w:val="00823CF2"/>
    <w:rsid w:val="00823E8D"/>
    <w:rsid w:val="00823F01"/>
    <w:rsid w:val="0082410A"/>
    <w:rsid w:val="0082414A"/>
    <w:rsid w:val="00824D10"/>
    <w:rsid w:val="0082525F"/>
    <w:rsid w:val="008256C2"/>
    <w:rsid w:val="00825868"/>
    <w:rsid w:val="008259C0"/>
    <w:rsid w:val="00825ADE"/>
    <w:rsid w:val="00825C54"/>
    <w:rsid w:val="00825EA3"/>
    <w:rsid w:val="008261B8"/>
    <w:rsid w:val="00826460"/>
    <w:rsid w:val="008269D8"/>
    <w:rsid w:val="00826CF1"/>
    <w:rsid w:val="00827234"/>
    <w:rsid w:val="0082774F"/>
    <w:rsid w:val="00827774"/>
    <w:rsid w:val="00827DC1"/>
    <w:rsid w:val="00827EB8"/>
    <w:rsid w:val="008305DD"/>
    <w:rsid w:val="00830AAB"/>
    <w:rsid w:val="008312B5"/>
    <w:rsid w:val="008315C2"/>
    <w:rsid w:val="008315D1"/>
    <w:rsid w:val="00831A67"/>
    <w:rsid w:val="00831B77"/>
    <w:rsid w:val="0083200D"/>
    <w:rsid w:val="0083222E"/>
    <w:rsid w:val="00832402"/>
    <w:rsid w:val="00832487"/>
    <w:rsid w:val="008324D3"/>
    <w:rsid w:val="008328F5"/>
    <w:rsid w:val="00832C13"/>
    <w:rsid w:val="008339BB"/>
    <w:rsid w:val="00833BB7"/>
    <w:rsid w:val="0083402A"/>
    <w:rsid w:val="00834311"/>
    <w:rsid w:val="008348D4"/>
    <w:rsid w:val="00834EFE"/>
    <w:rsid w:val="008356E3"/>
    <w:rsid w:val="00835A55"/>
    <w:rsid w:val="00835CB0"/>
    <w:rsid w:val="00835D68"/>
    <w:rsid w:val="00835D86"/>
    <w:rsid w:val="00835DF1"/>
    <w:rsid w:val="00836534"/>
    <w:rsid w:val="00836AD9"/>
    <w:rsid w:val="00836FE3"/>
    <w:rsid w:val="00837757"/>
    <w:rsid w:val="008400C0"/>
    <w:rsid w:val="008404B2"/>
    <w:rsid w:val="00840608"/>
    <w:rsid w:val="0084066C"/>
    <w:rsid w:val="008408C8"/>
    <w:rsid w:val="00840D8C"/>
    <w:rsid w:val="0084124A"/>
    <w:rsid w:val="00841BAE"/>
    <w:rsid w:val="00841C02"/>
    <w:rsid w:val="00841CEE"/>
    <w:rsid w:val="008421CA"/>
    <w:rsid w:val="0084267B"/>
    <w:rsid w:val="0084275B"/>
    <w:rsid w:val="008428EC"/>
    <w:rsid w:val="00842A2E"/>
    <w:rsid w:val="00842BB5"/>
    <w:rsid w:val="00842BFA"/>
    <w:rsid w:val="0084307E"/>
    <w:rsid w:val="0084330F"/>
    <w:rsid w:val="00843470"/>
    <w:rsid w:val="00843D5C"/>
    <w:rsid w:val="00843E76"/>
    <w:rsid w:val="00844296"/>
    <w:rsid w:val="008442AA"/>
    <w:rsid w:val="0084457B"/>
    <w:rsid w:val="0084483B"/>
    <w:rsid w:val="00844F73"/>
    <w:rsid w:val="00844FED"/>
    <w:rsid w:val="00845542"/>
    <w:rsid w:val="008465FC"/>
    <w:rsid w:val="00846B92"/>
    <w:rsid w:val="00846D46"/>
    <w:rsid w:val="008473FC"/>
    <w:rsid w:val="008474CE"/>
    <w:rsid w:val="00847B9E"/>
    <w:rsid w:val="00850116"/>
    <w:rsid w:val="0085073F"/>
    <w:rsid w:val="008507B5"/>
    <w:rsid w:val="0085088E"/>
    <w:rsid w:val="00850A27"/>
    <w:rsid w:val="00850C75"/>
    <w:rsid w:val="00850EA5"/>
    <w:rsid w:val="008511B2"/>
    <w:rsid w:val="0085126E"/>
    <w:rsid w:val="00851AD0"/>
    <w:rsid w:val="00852019"/>
    <w:rsid w:val="0085243F"/>
    <w:rsid w:val="00852B39"/>
    <w:rsid w:val="00852F83"/>
    <w:rsid w:val="00852FE1"/>
    <w:rsid w:val="00853387"/>
    <w:rsid w:val="00853705"/>
    <w:rsid w:val="008539F8"/>
    <w:rsid w:val="00853BAD"/>
    <w:rsid w:val="00853C3E"/>
    <w:rsid w:val="00853D6C"/>
    <w:rsid w:val="00853E10"/>
    <w:rsid w:val="008542F8"/>
    <w:rsid w:val="0085445B"/>
    <w:rsid w:val="00854551"/>
    <w:rsid w:val="00854D55"/>
    <w:rsid w:val="00854F04"/>
    <w:rsid w:val="00855055"/>
    <w:rsid w:val="008550B3"/>
    <w:rsid w:val="00855AC9"/>
    <w:rsid w:val="00856145"/>
    <w:rsid w:val="00856A68"/>
    <w:rsid w:val="00856AC6"/>
    <w:rsid w:val="00856F9C"/>
    <w:rsid w:val="00857129"/>
    <w:rsid w:val="00857AC3"/>
    <w:rsid w:val="00857BA0"/>
    <w:rsid w:val="0086035F"/>
    <w:rsid w:val="008605F3"/>
    <w:rsid w:val="0086070F"/>
    <w:rsid w:val="00860A7F"/>
    <w:rsid w:val="00860AE0"/>
    <w:rsid w:val="00860EB3"/>
    <w:rsid w:val="00860FCB"/>
    <w:rsid w:val="008611B5"/>
    <w:rsid w:val="00862183"/>
    <w:rsid w:val="00862210"/>
    <w:rsid w:val="00862409"/>
    <w:rsid w:val="008627A4"/>
    <w:rsid w:val="00862909"/>
    <w:rsid w:val="00862C25"/>
    <w:rsid w:val="00862ECD"/>
    <w:rsid w:val="00862ED5"/>
    <w:rsid w:val="008631C8"/>
    <w:rsid w:val="0086332C"/>
    <w:rsid w:val="008635D5"/>
    <w:rsid w:val="008636C0"/>
    <w:rsid w:val="00863954"/>
    <w:rsid w:val="00863DCA"/>
    <w:rsid w:val="0086429D"/>
    <w:rsid w:val="008642E0"/>
    <w:rsid w:val="00864376"/>
    <w:rsid w:val="008649FE"/>
    <w:rsid w:val="00864A9D"/>
    <w:rsid w:val="00864FDD"/>
    <w:rsid w:val="00865037"/>
    <w:rsid w:val="00865137"/>
    <w:rsid w:val="0086534B"/>
    <w:rsid w:val="008657F9"/>
    <w:rsid w:val="00865B70"/>
    <w:rsid w:val="00865C74"/>
    <w:rsid w:val="00865EF3"/>
    <w:rsid w:val="00866225"/>
    <w:rsid w:val="008662D0"/>
    <w:rsid w:val="00866ACC"/>
    <w:rsid w:val="00866F89"/>
    <w:rsid w:val="008670B2"/>
    <w:rsid w:val="008670BF"/>
    <w:rsid w:val="00867434"/>
    <w:rsid w:val="008678F0"/>
    <w:rsid w:val="008703CD"/>
    <w:rsid w:val="0087060A"/>
    <w:rsid w:val="0087075C"/>
    <w:rsid w:val="008708AC"/>
    <w:rsid w:val="00870AFE"/>
    <w:rsid w:val="00870B4D"/>
    <w:rsid w:val="00870DC1"/>
    <w:rsid w:val="00870E5D"/>
    <w:rsid w:val="00871195"/>
    <w:rsid w:val="00871344"/>
    <w:rsid w:val="0087139E"/>
    <w:rsid w:val="00871644"/>
    <w:rsid w:val="0087192C"/>
    <w:rsid w:val="00871A73"/>
    <w:rsid w:val="00871EE0"/>
    <w:rsid w:val="00871FA3"/>
    <w:rsid w:val="00872356"/>
    <w:rsid w:val="0087242E"/>
    <w:rsid w:val="00872458"/>
    <w:rsid w:val="00872567"/>
    <w:rsid w:val="008728D9"/>
    <w:rsid w:val="008729EC"/>
    <w:rsid w:val="00872DAA"/>
    <w:rsid w:val="00872E89"/>
    <w:rsid w:val="00873351"/>
    <w:rsid w:val="00873460"/>
    <w:rsid w:val="00874A35"/>
    <w:rsid w:val="00874A7D"/>
    <w:rsid w:val="00874BCE"/>
    <w:rsid w:val="00874FA3"/>
    <w:rsid w:val="0087504A"/>
    <w:rsid w:val="008750A4"/>
    <w:rsid w:val="00875305"/>
    <w:rsid w:val="0087589D"/>
    <w:rsid w:val="00875911"/>
    <w:rsid w:val="0087599D"/>
    <w:rsid w:val="00875A90"/>
    <w:rsid w:val="00875ADC"/>
    <w:rsid w:val="00876C7D"/>
    <w:rsid w:val="00876EC4"/>
    <w:rsid w:val="00876ECD"/>
    <w:rsid w:val="0087752A"/>
    <w:rsid w:val="0087759F"/>
    <w:rsid w:val="00880142"/>
    <w:rsid w:val="0088042F"/>
    <w:rsid w:val="0088185B"/>
    <w:rsid w:val="008822F2"/>
    <w:rsid w:val="00882520"/>
    <w:rsid w:val="008827A7"/>
    <w:rsid w:val="00882970"/>
    <w:rsid w:val="00882B5B"/>
    <w:rsid w:val="00882E04"/>
    <w:rsid w:val="008832CE"/>
    <w:rsid w:val="00883869"/>
    <w:rsid w:val="00883CAA"/>
    <w:rsid w:val="00884579"/>
    <w:rsid w:val="008846AD"/>
    <w:rsid w:val="0088496C"/>
    <w:rsid w:val="00884C30"/>
    <w:rsid w:val="00885766"/>
    <w:rsid w:val="00885833"/>
    <w:rsid w:val="0088599E"/>
    <w:rsid w:val="008859A5"/>
    <w:rsid w:val="008864A0"/>
    <w:rsid w:val="0088664B"/>
    <w:rsid w:val="008869FF"/>
    <w:rsid w:val="00886A39"/>
    <w:rsid w:val="008870C0"/>
    <w:rsid w:val="00887194"/>
    <w:rsid w:val="0088719F"/>
    <w:rsid w:val="00887531"/>
    <w:rsid w:val="0088758A"/>
    <w:rsid w:val="00887CD7"/>
    <w:rsid w:val="008908F3"/>
    <w:rsid w:val="00891CF6"/>
    <w:rsid w:val="0089226C"/>
    <w:rsid w:val="008928DA"/>
    <w:rsid w:val="00892C1A"/>
    <w:rsid w:val="00892E7D"/>
    <w:rsid w:val="00892F1E"/>
    <w:rsid w:val="00893062"/>
    <w:rsid w:val="008933E7"/>
    <w:rsid w:val="0089341E"/>
    <w:rsid w:val="00893997"/>
    <w:rsid w:val="00893CCA"/>
    <w:rsid w:val="008942E0"/>
    <w:rsid w:val="00894F01"/>
    <w:rsid w:val="00895446"/>
    <w:rsid w:val="008960C1"/>
    <w:rsid w:val="008961FF"/>
    <w:rsid w:val="0089631B"/>
    <w:rsid w:val="008963BC"/>
    <w:rsid w:val="008964EF"/>
    <w:rsid w:val="00896AD1"/>
    <w:rsid w:val="00897391"/>
    <w:rsid w:val="008973CA"/>
    <w:rsid w:val="00897C3D"/>
    <w:rsid w:val="008A008E"/>
    <w:rsid w:val="008A0148"/>
    <w:rsid w:val="008A01A7"/>
    <w:rsid w:val="008A054F"/>
    <w:rsid w:val="008A082A"/>
    <w:rsid w:val="008A147C"/>
    <w:rsid w:val="008A15CC"/>
    <w:rsid w:val="008A16E7"/>
    <w:rsid w:val="008A178B"/>
    <w:rsid w:val="008A18CC"/>
    <w:rsid w:val="008A201E"/>
    <w:rsid w:val="008A2B79"/>
    <w:rsid w:val="008A2BAD"/>
    <w:rsid w:val="008A2BDB"/>
    <w:rsid w:val="008A3134"/>
    <w:rsid w:val="008A3285"/>
    <w:rsid w:val="008A399A"/>
    <w:rsid w:val="008A3C7E"/>
    <w:rsid w:val="008A3E9B"/>
    <w:rsid w:val="008A405D"/>
    <w:rsid w:val="008A43EB"/>
    <w:rsid w:val="008A4C39"/>
    <w:rsid w:val="008A4D87"/>
    <w:rsid w:val="008A4FAC"/>
    <w:rsid w:val="008A544C"/>
    <w:rsid w:val="008A563B"/>
    <w:rsid w:val="008A5A0F"/>
    <w:rsid w:val="008A5F9B"/>
    <w:rsid w:val="008A6560"/>
    <w:rsid w:val="008A65D8"/>
    <w:rsid w:val="008A664B"/>
    <w:rsid w:val="008A6B74"/>
    <w:rsid w:val="008A6C52"/>
    <w:rsid w:val="008A6DBE"/>
    <w:rsid w:val="008A6E2E"/>
    <w:rsid w:val="008A6FF8"/>
    <w:rsid w:val="008A7060"/>
    <w:rsid w:val="008A78AE"/>
    <w:rsid w:val="008A793E"/>
    <w:rsid w:val="008A7D90"/>
    <w:rsid w:val="008B01B3"/>
    <w:rsid w:val="008B0721"/>
    <w:rsid w:val="008B0900"/>
    <w:rsid w:val="008B092D"/>
    <w:rsid w:val="008B0AB7"/>
    <w:rsid w:val="008B0BB3"/>
    <w:rsid w:val="008B1547"/>
    <w:rsid w:val="008B18A9"/>
    <w:rsid w:val="008B1D26"/>
    <w:rsid w:val="008B1DB0"/>
    <w:rsid w:val="008B2264"/>
    <w:rsid w:val="008B259E"/>
    <w:rsid w:val="008B25FA"/>
    <w:rsid w:val="008B2676"/>
    <w:rsid w:val="008B28D6"/>
    <w:rsid w:val="008B2FC3"/>
    <w:rsid w:val="008B30B2"/>
    <w:rsid w:val="008B30BC"/>
    <w:rsid w:val="008B36FC"/>
    <w:rsid w:val="008B45AF"/>
    <w:rsid w:val="008B4600"/>
    <w:rsid w:val="008B5045"/>
    <w:rsid w:val="008B52AD"/>
    <w:rsid w:val="008B5565"/>
    <w:rsid w:val="008B55D4"/>
    <w:rsid w:val="008B5D60"/>
    <w:rsid w:val="008B5F41"/>
    <w:rsid w:val="008B65F9"/>
    <w:rsid w:val="008B674C"/>
    <w:rsid w:val="008B6899"/>
    <w:rsid w:val="008B6AF5"/>
    <w:rsid w:val="008B735D"/>
    <w:rsid w:val="008B799C"/>
    <w:rsid w:val="008B7EE6"/>
    <w:rsid w:val="008B7F11"/>
    <w:rsid w:val="008C06B8"/>
    <w:rsid w:val="008C0C46"/>
    <w:rsid w:val="008C0CBE"/>
    <w:rsid w:val="008C1A25"/>
    <w:rsid w:val="008C1BC0"/>
    <w:rsid w:val="008C1E34"/>
    <w:rsid w:val="008C1E4A"/>
    <w:rsid w:val="008C1F52"/>
    <w:rsid w:val="008C2087"/>
    <w:rsid w:val="008C2716"/>
    <w:rsid w:val="008C286D"/>
    <w:rsid w:val="008C2A1A"/>
    <w:rsid w:val="008C2C3E"/>
    <w:rsid w:val="008C2F19"/>
    <w:rsid w:val="008C3284"/>
    <w:rsid w:val="008C44C2"/>
    <w:rsid w:val="008C46D2"/>
    <w:rsid w:val="008C5069"/>
    <w:rsid w:val="008C5A65"/>
    <w:rsid w:val="008C5C8A"/>
    <w:rsid w:val="008C5E6F"/>
    <w:rsid w:val="008C5FFE"/>
    <w:rsid w:val="008C611C"/>
    <w:rsid w:val="008C6593"/>
    <w:rsid w:val="008C65D6"/>
    <w:rsid w:val="008C65E1"/>
    <w:rsid w:val="008C678C"/>
    <w:rsid w:val="008C67C3"/>
    <w:rsid w:val="008C6C28"/>
    <w:rsid w:val="008C7295"/>
    <w:rsid w:val="008D0267"/>
    <w:rsid w:val="008D059E"/>
    <w:rsid w:val="008D063E"/>
    <w:rsid w:val="008D090D"/>
    <w:rsid w:val="008D0C18"/>
    <w:rsid w:val="008D105E"/>
    <w:rsid w:val="008D1F4E"/>
    <w:rsid w:val="008D21F1"/>
    <w:rsid w:val="008D26DC"/>
    <w:rsid w:val="008D2717"/>
    <w:rsid w:val="008D2C96"/>
    <w:rsid w:val="008D2E4E"/>
    <w:rsid w:val="008D2F90"/>
    <w:rsid w:val="008D354F"/>
    <w:rsid w:val="008D36C1"/>
    <w:rsid w:val="008D379D"/>
    <w:rsid w:val="008D37BC"/>
    <w:rsid w:val="008D3842"/>
    <w:rsid w:val="008D3A85"/>
    <w:rsid w:val="008D3A89"/>
    <w:rsid w:val="008D4175"/>
    <w:rsid w:val="008D42CC"/>
    <w:rsid w:val="008D46E0"/>
    <w:rsid w:val="008D4893"/>
    <w:rsid w:val="008D49F7"/>
    <w:rsid w:val="008D4DD0"/>
    <w:rsid w:val="008D4EA0"/>
    <w:rsid w:val="008D4F38"/>
    <w:rsid w:val="008D5520"/>
    <w:rsid w:val="008D57B4"/>
    <w:rsid w:val="008D5B1D"/>
    <w:rsid w:val="008D5B90"/>
    <w:rsid w:val="008D5D08"/>
    <w:rsid w:val="008D5D2A"/>
    <w:rsid w:val="008D5E39"/>
    <w:rsid w:val="008D612D"/>
    <w:rsid w:val="008D6193"/>
    <w:rsid w:val="008D6319"/>
    <w:rsid w:val="008D63B6"/>
    <w:rsid w:val="008D66EA"/>
    <w:rsid w:val="008D6815"/>
    <w:rsid w:val="008D68D6"/>
    <w:rsid w:val="008D6BB8"/>
    <w:rsid w:val="008D73C5"/>
    <w:rsid w:val="008D761B"/>
    <w:rsid w:val="008D7A12"/>
    <w:rsid w:val="008D7A1B"/>
    <w:rsid w:val="008E040B"/>
    <w:rsid w:val="008E0BDB"/>
    <w:rsid w:val="008E0C5D"/>
    <w:rsid w:val="008E0F64"/>
    <w:rsid w:val="008E10C9"/>
    <w:rsid w:val="008E1D22"/>
    <w:rsid w:val="008E1F91"/>
    <w:rsid w:val="008E218A"/>
    <w:rsid w:val="008E228B"/>
    <w:rsid w:val="008E290B"/>
    <w:rsid w:val="008E2AF3"/>
    <w:rsid w:val="008E2BA4"/>
    <w:rsid w:val="008E2BE2"/>
    <w:rsid w:val="008E2C19"/>
    <w:rsid w:val="008E2F1C"/>
    <w:rsid w:val="008E341B"/>
    <w:rsid w:val="008E3606"/>
    <w:rsid w:val="008E3942"/>
    <w:rsid w:val="008E3A07"/>
    <w:rsid w:val="008E3B6C"/>
    <w:rsid w:val="008E3E0F"/>
    <w:rsid w:val="008E3F09"/>
    <w:rsid w:val="008E3FED"/>
    <w:rsid w:val="008E430B"/>
    <w:rsid w:val="008E5207"/>
    <w:rsid w:val="008E5327"/>
    <w:rsid w:val="008E5363"/>
    <w:rsid w:val="008E5A41"/>
    <w:rsid w:val="008E5AC4"/>
    <w:rsid w:val="008E6244"/>
    <w:rsid w:val="008E6586"/>
    <w:rsid w:val="008E68C4"/>
    <w:rsid w:val="008E6BC5"/>
    <w:rsid w:val="008E6C3E"/>
    <w:rsid w:val="008E6DB8"/>
    <w:rsid w:val="008E7537"/>
    <w:rsid w:val="008E7866"/>
    <w:rsid w:val="008E78D9"/>
    <w:rsid w:val="008F0016"/>
    <w:rsid w:val="008F00F9"/>
    <w:rsid w:val="008F029A"/>
    <w:rsid w:val="008F0477"/>
    <w:rsid w:val="008F0830"/>
    <w:rsid w:val="008F09C3"/>
    <w:rsid w:val="008F1016"/>
    <w:rsid w:val="008F11D4"/>
    <w:rsid w:val="008F12D1"/>
    <w:rsid w:val="008F1602"/>
    <w:rsid w:val="008F1701"/>
    <w:rsid w:val="008F22DA"/>
    <w:rsid w:val="008F2414"/>
    <w:rsid w:val="008F2669"/>
    <w:rsid w:val="008F27F4"/>
    <w:rsid w:val="008F2854"/>
    <w:rsid w:val="008F2A92"/>
    <w:rsid w:val="008F2E24"/>
    <w:rsid w:val="008F2E3B"/>
    <w:rsid w:val="008F31AC"/>
    <w:rsid w:val="008F342C"/>
    <w:rsid w:val="008F36E7"/>
    <w:rsid w:val="008F3E58"/>
    <w:rsid w:val="008F4614"/>
    <w:rsid w:val="008F4679"/>
    <w:rsid w:val="008F4A07"/>
    <w:rsid w:val="008F4DE3"/>
    <w:rsid w:val="008F5093"/>
    <w:rsid w:val="008F526C"/>
    <w:rsid w:val="008F55B0"/>
    <w:rsid w:val="008F5FFC"/>
    <w:rsid w:val="008F69D9"/>
    <w:rsid w:val="008F6F8F"/>
    <w:rsid w:val="008F7768"/>
    <w:rsid w:val="008F7825"/>
    <w:rsid w:val="008F7A9C"/>
    <w:rsid w:val="008F7B8E"/>
    <w:rsid w:val="008F7E7C"/>
    <w:rsid w:val="008F7F13"/>
    <w:rsid w:val="009001AD"/>
    <w:rsid w:val="0090097F"/>
    <w:rsid w:val="00900BF2"/>
    <w:rsid w:val="00900CA7"/>
    <w:rsid w:val="00900D9F"/>
    <w:rsid w:val="00901576"/>
    <w:rsid w:val="0090169C"/>
    <w:rsid w:val="00901A45"/>
    <w:rsid w:val="00901E3D"/>
    <w:rsid w:val="0090262F"/>
    <w:rsid w:val="009028E1"/>
    <w:rsid w:val="009029D7"/>
    <w:rsid w:val="00902A81"/>
    <w:rsid w:val="00902BF3"/>
    <w:rsid w:val="00903194"/>
    <w:rsid w:val="00903488"/>
    <w:rsid w:val="0090353D"/>
    <w:rsid w:val="0090384F"/>
    <w:rsid w:val="00903B07"/>
    <w:rsid w:val="00903DCF"/>
    <w:rsid w:val="00904198"/>
    <w:rsid w:val="0090463B"/>
    <w:rsid w:val="00904E4A"/>
    <w:rsid w:val="0090503A"/>
    <w:rsid w:val="009051B4"/>
    <w:rsid w:val="00905375"/>
    <w:rsid w:val="00905F16"/>
    <w:rsid w:val="00905FB6"/>
    <w:rsid w:val="009063F2"/>
    <w:rsid w:val="00906447"/>
    <w:rsid w:val="0090665B"/>
    <w:rsid w:val="00906663"/>
    <w:rsid w:val="00906913"/>
    <w:rsid w:val="00906AB5"/>
    <w:rsid w:val="00906C4A"/>
    <w:rsid w:val="00906D8B"/>
    <w:rsid w:val="009077CC"/>
    <w:rsid w:val="00907A6D"/>
    <w:rsid w:val="00907BE8"/>
    <w:rsid w:val="00907DDA"/>
    <w:rsid w:val="00907F13"/>
    <w:rsid w:val="00910D7F"/>
    <w:rsid w:val="009112F4"/>
    <w:rsid w:val="00911316"/>
    <w:rsid w:val="0091221D"/>
    <w:rsid w:val="00912223"/>
    <w:rsid w:val="00912307"/>
    <w:rsid w:val="009124D4"/>
    <w:rsid w:val="00912641"/>
    <w:rsid w:val="00913655"/>
    <w:rsid w:val="00913847"/>
    <w:rsid w:val="00913C7E"/>
    <w:rsid w:val="00913D87"/>
    <w:rsid w:val="00913EA0"/>
    <w:rsid w:val="00914349"/>
    <w:rsid w:val="00914541"/>
    <w:rsid w:val="00914659"/>
    <w:rsid w:val="009149EF"/>
    <w:rsid w:val="00915915"/>
    <w:rsid w:val="009159DC"/>
    <w:rsid w:val="00915C2E"/>
    <w:rsid w:val="00915F81"/>
    <w:rsid w:val="0091609C"/>
    <w:rsid w:val="009161D8"/>
    <w:rsid w:val="0091625B"/>
    <w:rsid w:val="009163BC"/>
    <w:rsid w:val="009165D6"/>
    <w:rsid w:val="00916892"/>
    <w:rsid w:val="00916936"/>
    <w:rsid w:val="00916B65"/>
    <w:rsid w:val="00916BDA"/>
    <w:rsid w:val="00916CA3"/>
    <w:rsid w:val="00916F96"/>
    <w:rsid w:val="0091707D"/>
    <w:rsid w:val="00917741"/>
    <w:rsid w:val="00917849"/>
    <w:rsid w:val="00917DF4"/>
    <w:rsid w:val="00917EAA"/>
    <w:rsid w:val="00917FAA"/>
    <w:rsid w:val="00920097"/>
    <w:rsid w:val="0092053E"/>
    <w:rsid w:val="00920563"/>
    <w:rsid w:val="009208AA"/>
    <w:rsid w:val="00920E4C"/>
    <w:rsid w:val="009214C5"/>
    <w:rsid w:val="00921C2A"/>
    <w:rsid w:val="00922411"/>
    <w:rsid w:val="0092285F"/>
    <w:rsid w:val="00922E75"/>
    <w:rsid w:val="00923865"/>
    <w:rsid w:val="00923CBF"/>
    <w:rsid w:val="00923DFC"/>
    <w:rsid w:val="00923FB1"/>
    <w:rsid w:val="0092406E"/>
    <w:rsid w:val="00924CD9"/>
    <w:rsid w:val="00925EFD"/>
    <w:rsid w:val="00925F81"/>
    <w:rsid w:val="00926351"/>
    <w:rsid w:val="00926D70"/>
    <w:rsid w:val="00926EF3"/>
    <w:rsid w:val="00926F57"/>
    <w:rsid w:val="00926FC4"/>
    <w:rsid w:val="0092722A"/>
    <w:rsid w:val="0092736B"/>
    <w:rsid w:val="00927A4A"/>
    <w:rsid w:val="00927CDC"/>
    <w:rsid w:val="00930108"/>
    <w:rsid w:val="00930227"/>
    <w:rsid w:val="00930493"/>
    <w:rsid w:val="0093094B"/>
    <w:rsid w:val="009309D7"/>
    <w:rsid w:val="00930EB2"/>
    <w:rsid w:val="00931431"/>
    <w:rsid w:val="00931768"/>
    <w:rsid w:val="00931CB2"/>
    <w:rsid w:val="0093237C"/>
    <w:rsid w:val="009325B6"/>
    <w:rsid w:val="009329B6"/>
    <w:rsid w:val="00932C30"/>
    <w:rsid w:val="009331D9"/>
    <w:rsid w:val="009332A9"/>
    <w:rsid w:val="0093348C"/>
    <w:rsid w:val="0093351F"/>
    <w:rsid w:val="00933708"/>
    <w:rsid w:val="00933BF6"/>
    <w:rsid w:val="00933C6F"/>
    <w:rsid w:val="009346C6"/>
    <w:rsid w:val="00934B3B"/>
    <w:rsid w:val="00934C0C"/>
    <w:rsid w:val="009357C7"/>
    <w:rsid w:val="00935CBF"/>
    <w:rsid w:val="00935EC1"/>
    <w:rsid w:val="00936110"/>
    <w:rsid w:val="00936319"/>
    <w:rsid w:val="00936A4A"/>
    <w:rsid w:val="0093775A"/>
    <w:rsid w:val="00937A84"/>
    <w:rsid w:val="00937D76"/>
    <w:rsid w:val="0094007E"/>
    <w:rsid w:val="0094059F"/>
    <w:rsid w:val="00940684"/>
    <w:rsid w:val="009406F5"/>
    <w:rsid w:val="00940778"/>
    <w:rsid w:val="00940943"/>
    <w:rsid w:val="00940A83"/>
    <w:rsid w:val="00940BEC"/>
    <w:rsid w:val="0094143C"/>
    <w:rsid w:val="00941689"/>
    <w:rsid w:val="00941B90"/>
    <w:rsid w:val="00941C10"/>
    <w:rsid w:val="00941E31"/>
    <w:rsid w:val="009423C5"/>
    <w:rsid w:val="00942474"/>
    <w:rsid w:val="00942937"/>
    <w:rsid w:val="00942A7C"/>
    <w:rsid w:val="0094313A"/>
    <w:rsid w:val="0094382A"/>
    <w:rsid w:val="009438FE"/>
    <w:rsid w:val="00943AA0"/>
    <w:rsid w:val="00943D19"/>
    <w:rsid w:val="0094418B"/>
    <w:rsid w:val="0094438C"/>
    <w:rsid w:val="00945166"/>
    <w:rsid w:val="0094523F"/>
    <w:rsid w:val="00945D5F"/>
    <w:rsid w:val="00946136"/>
    <w:rsid w:val="009464B9"/>
    <w:rsid w:val="00946582"/>
    <w:rsid w:val="009468B5"/>
    <w:rsid w:val="00946A1B"/>
    <w:rsid w:val="00946C43"/>
    <w:rsid w:val="00946C51"/>
    <w:rsid w:val="00946F00"/>
    <w:rsid w:val="009471D7"/>
    <w:rsid w:val="009471EE"/>
    <w:rsid w:val="009472D4"/>
    <w:rsid w:val="0094735D"/>
    <w:rsid w:val="0094757B"/>
    <w:rsid w:val="00947735"/>
    <w:rsid w:val="00947A2B"/>
    <w:rsid w:val="00947F94"/>
    <w:rsid w:val="009500BE"/>
    <w:rsid w:val="009507D0"/>
    <w:rsid w:val="00950996"/>
    <w:rsid w:val="00950EAA"/>
    <w:rsid w:val="009518C3"/>
    <w:rsid w:val="00951C9E"/>
    <w:rsid w:val="00951F05"/>
    <w:rsid w:val="00951F28"/>
    <w:rsid w:val="009523FB"/>
    <w:rsid w:val="0095252C"/>
    <w:rsid w:val="009525B4"/>
    <w:rsid w:val="00952F4E"/>
    <w:rsid w:val="009533AC"/>
    <w:rsid w:val="00953920"/>
    <w:rsid w:val="00954351"/>
    <w:rsid w:val="00954A05"/>
    <w:rsid w:val="00954B19"/>
    <w:rsid w:val="00954BF3"/>
    <w:rsid w:val="00954DC6"/>
    <w:rsid w:val="009552D1"/>
    <w:rsid w:val="00955424"/>
    <w:rsid w:val="0095575C"/>
    <w:rsid w:val="009557E3"/>
    <w:rsid w:val="009558E4"/>
    <w:rsid w:val="00955B84"/>
    <w:rsid w:val="00955D1B"/>
    <w:rsid w:val="009560E4"/>
    <w:rsid w:val="009562B7"/>
    <w:rsid w:val="009562FD"/>
    <w:rsid w:val="0095632A"/>
    <w:rsid w:val="00956D97"/>
    <w:rsid w:val="0095716A"/>
    <w:rsid w:val="00957646"/>
    <w:rsid w:val="00957C57"/>
    <w:rsid w:val="0096010B"/>
    <w:rsid w:val="009603FE"/>
    <w:rsid w:val="0096047C"/>
    <w:rsid w:val="00960503"/>
    <w:rsid w:val="00960C63"/>
    <w:rsid w:val="00960DF6"/>
    <w:rsid w:val="00960FA9"/>
    <w:rsid w:val="00961121"/>
    <w:rsid w:val="009614B6"/>
    <w:rsid w:val="00961560"/>
    <w:rsid w:val="00961583"/>
    <w:rsid w:val="009627C2"/>
    <w:rsid w:val="00962993"/>
    <w:rsid w:val="00962DD7"/>
    <w:rsid w:val="0096322C"/>
    <w:rsid w:val="00963407"/>
    <w:rsid w:val="00963567"/>
    <w:rsid w:val="00963D59"/>
    <w:rsid w:val="00963F53"/>
    <w:rsid w:val="009647A1"/>
    <w:rsid w:val="0096482D"/>
    <w:rsid w:val="00964924"/>
    <w:rsid w:val="009649D7"/>
    <w:rsid w:val="00964E6F"/>
    <w:rsid w:val="009655FE"/>
    <w:rsid w:val="00965E04"/>
    <w:rsid w:val="00965F80"/>
    <w:rsid w:val="00966926"/>
    <w:rsid w:val="00966DB6"/>
    <w:rsid w:val="00967844"/>
    <w:rsid w:val="00967E6A"/>
    <w:rsid w:val="00970122"/>
    <w:rsid w:val="009704DC"/>
    <w:rsid w:val="00970830"/>
    <w:rsid w:val="0097083B"/>
    <w:rsid w:val="009711DF"/>
    <w:rsid w:val="009712AF"/>
    <w:rsid w:val="0097136D"/>
    <w:rsid w:val="009714D0"/>
    <w:rsid w:val="00971844"/>
    <w:rsid w:val="00971B59"/>
    <w:rsid w:val="00971C25"/>
    <w:rsid w:val="00971DEB"/>
    <w:rsid w:val="00972B71"/>
    <w:rsid w:val="00972DF1"/>
    <w:rsid w:val="009739C2"/>
    <w:rsid w:val="00973E73"/>
    <w:rsid w:val="009744EC"/>
    <w:rsid w:val="00974509"/>
    <w:rsid w:val="00974575"/>
    <w:rsid w:val="00975527"/>
    <w:rsid w:val="0097573B"/>
    <w:rsid w:val="009759BF"/>
    <w:rsid w:val="00975B09"/>
    <w:rsid w:val="00975E84"/>
    <w:rsid w:val="009760C3"/>
    <w:rsid w:val="009760EB"/>
    <w:rsid w:val="0097631C"/>
    <w:rsid w:val="009763DD"/>
    <w:rsid w:val="00977933"/>
    <w:rsid w:val="00977F0E"/>
    <w:rsid w:val="00977FC9"/>
    <w:rsid w:val="009800B8"/>
    <w:rsid w:val="009801FC"/>
    <w:rsid w:val="00980404"/>
    <w:rsid w:val="009804D0"/>
    <w:rsid w:val="00980555"/>
    <w:rsid w:val="009808AF"/>
    <w:rsid w:val="0098096A"/>
    <w:rsid w:val="00980E8E"/>
    <w:rsid w:val="00981124"/>
    <w:rsid w:val="00981683"/>
    <w:rsid w:val="00981B9F"/>
    <w:rsid w:val="00981F01"/>
    <w:rsid w:val="00981F92"/>
    <w:rsid w:val="009826D7"/>
    <w:rsid w:val="009829B8"/>
    <w:rsid w:val="00983465"/>
    <w:rsid w:val="009835BF"/>
    <w:rsid w:val="0098417C"/>
    <w:rsid w:val="00984536"/>
    <w:rsid w:val="0098467B"/>
    <w:rsid w:val="00984C5A"/>
    <w:rsid w:val="00984DD7"/>
    <w:rsid w:val="00985370"/>
    <w:rsid w:val="00985881"/>
    <w:rsid w:val="00985DE1"/>
    <w:rsid w:val="00985F52"/>
    <w:rsid w:val="0098606E"/>
    <w:rsid w:val="00986AE4"/>
    <w:rsid w:val="00986DCD"/>
    <w:rsid w:val="00986FCA"/>
    <w:rsid w:val="00987675"/>
    <w:rsid w:val="00987EEF"/>
    <w:rsid w:val="00987F25"/>
    <w:rsid w:val="009904D4"/>
    <w:rsid w:val="009905E4"/>
    <w:rsid w:val="00990653"/>
    <w:rsid w:val="0099071C"/>
    <w:rsid w:val="00990E56"/>
    <w:rsid w:val="0099123F"/>
    <w:rsid w:val="00991296"/>
    <w:rsid w:val="00991377"/>
    <w:rsid w:val="00991A03"/>
    <w:rsid w:val="009922DD"/>
    <w:rsid w:val="00992414"/>
    <w:rsid w:val="00992668"/>
    <w:rsid w:val="009928F4"/>
    <w:rsid w:val="00992E84"/>
    <w:rsid w:val="00992F56"/>
    <w:rsid w:val="00992FDE"/>
    <w:rsid w:val="009931C6"/>
    <w:rsid w:val="009932B7"/>
    <w:rsid w:val="00993743"/>
    <w:rsid w:val="00993747"/>
    <w:rsid w:val="00993A69"/>
    <w:rsid w:val="00993E2D"/>
    <w:rsid w:val="00993F4C"/>
    <w:rsid w:val="00994229"/>
    <w:rsid w:val="00994299"/>
    <w:rsid w:val="0099512D"/>
    <w:rsid w:val="00995389"/>
    <w:rsid w:val="00995591"/>
    <w:rsid w:val="00995B56"/>
    <w:rsid w:val="00995EED"/>
    <w:rsid w:val="009960F5"/>
    <w:rsid w:val="00996595"/>
    <w:rsid w:val="00996854"/>
    <w:rsid w:val="00996BDE"/>
    <w:rsid w:val="00996D96"/>
    <w:rsid w:val="00996E50"/>
    <w:rsid w:val="00997544"/>
    <w:rsid w:val="009976F3"/>
    <w:rsid w:val="009977B4"/>
    <w:rsid w:val="0099783E"/>
    <w:rsid w:val="00997A1F"/>
    <w:rsid w:val="00997F02"/>
    <w:rsid w:val="00997F24"/>
    <w:rsid w:val="009A039C"/>
    <w:rsid w:val="009A061B"/>
    <w:rsid w:val="009A0B0F"/>
    <w:rsid w:val="009A0D04"/>
    <w:rsid w:val="009A1144"/>
    <w:rsid w:val="009A1353"/>
    <w:rsid w:val="009A1361"/>
    <w:rsid w:val="009A1393"/>
    <w:rsid w:val="009A15CA"/>
    <w:rsid w:val="009A193A"/>
    <w:rsid w:val="009A2220"/>
    <w:rsid w:val="009A2676"/>
    <w:rsid w:val="009A2814"/>
    <w:rsid w:val="009A2906"/>
    <w:rsid w:val="009A2927"/>
    <w:rsid w:val="009A3032"/>
    <w:rsid w:val="009A32D5"/>
    <w:rsid w:val="009A3615"/>
    <w:rsid w:val="009A38DA"/>
    <w:rsid w:val="009A3BCA"/>
    <w:rsid w:val="009A440D"/>
    <w:rsid w:val="009A47D8"/>
    <w:rsid w:val="009A47ED"/>
    <w:rsid w:val="009A4DA6"/>
    <w:rsid w:val="009A4EF7"/>
    <w:rsid w:val="009A5347"/>
    <w:rsid w:val="009A5675"/>
    <w:rsid w:val="009A5C25"/>
    <w:rsid w:val="009A6260"/>
    <w:rsid w:val="009A6742"/>
    <w:rsid w:val="009A6839"/>
    <w:rsid w:val="009A6D49"/>
    <w:rsid w:val="009A7006"/>
    <w:rsid w:val="009A75B6"/>
    <w:rsid w:val="009A75D7"/>
    <w:rsid w:val="009A7689"/>
    <w:rsid w:val="009A7FFA"/>
    <w:rsid w:val="009B0026"/>
    <w:rsid w:val="009B01A2"/>
    <w:rsid w:val="009B03A0"/>
    <w:rsid w:val="009B0952"/>
    <w:rsid w:val="009B0D02"/>
    <w:rsid w:val="009B0DD5"/>
    <w:rsid w:val="009B0E3E"/>
    <w:rsid w:val="009B1255"/>
    <w:rsid w:val="009B148E"/>
    <w:rsid w:val="009B1622"/>
    <w:rsid w:val="009B16E1"/>
    <w:rsid w:val="009B1F73"/>
    <w:rsid w:val="009B2224"/>
    <w:rsid w:val="009B250C"/>
    <w:rsid w:val="009B25CD"/>
    <w:rsid w:val="009B2655"/>
    <w:rsid w:val="009B2C82"/>
    <w:rsid w:val="009B2FB5"/>
    <w:rsid w:val="009B32BB"/>
    <w:rsid w:val="009B3302"/>
    <w:rsid w:val="009B3400"/>
    <w:rsid w:val="009B354A"/>
    <w:rsid w:val="009B37E4"/>
    <w:rsid w:val="009B3CC9"/>
    <w:rsid w:val="009B3FBB"/>
    <w:rsid w:val="009B41AE"/>
    <w:rsid w:val="009B48A0"/>
    <w:rsid w:val="009B492F"/>
    <w:rsid w:val="009B4B88"/>
    <w:rsid w:val="009B527B"/>
    <w:rsid w:val="009B53FC"/>
    <w:rsid w:val="009B5628"/>
    <w:rsid w:val="009B56B2"/>
    <w:rsid w:val="009B59D2"/>
    <w:rsid w:val="009B5F12"/>
    <w:rsid w:val="009B6448"/>
    <w:rsid w:val="009B6921"/>
    <w:rsid w:val="009B6AD6"/>
    <w:rsid w:val="009B6CFE"/>
    <w:rsid w:val="009B7504"/>
    <w:rsid w:val="009B7EBC"/>
    <w:rsid w:val="009C0210"/>
    <w:rsid w:val="009C0230"/>
    <w:rsid w:val="009C02B2"/>
    <w:rsid w:val="009C040D"/>
    <w:rsid w:val="009C06B6"/>
    <w:rsid w:val="009C08CB"/>
    <w:rsid w:val="009C0A6D"/>
    <w:rsid w:val="009C1082"/>
    <w:rsid w:val="009C112F"/>
    <w:rsid w:val="009C135A"/>
    <w:rsid w:val="009C142E"/>
    <w:rsid w:val="009C1581"/>
    <w:rsid w:val="009C26A9"/>
    <w:rsid w:val="009C291D"/>
    <w:rsid w:val="009C3283"/>
    <w:rsid w:val="009C3667"/>
    <w:rsid w:val="009C37F1"/>
    <w:rsid w:val="009C38AB"/>
    <w:rsid w:val="009C38F0"/>
    <w:rsid w:val="009C3905"/>
    <w:rsid w:val="009C3D7E"/>
    <w:rsid w:val="009C3F13"/>
    <w:rsid w:val="009C3FBF"/>
    <w:rsid w:val="009C4271"/>
    <w:rsid w:val="009C4526"/>
    <w:rsid w:val="009C4567"/>
    <w:rsid w:val="009C46E1"/>
    <w:rsid w:val="009C497D"/>
    <w:rsid w:val="009C4FA6"/>
    <w:rsid w:val="009C5039"/>
    <w:rsid w:val="009C52E4"/>
    <w:rsid w:val="009C5491"/>
    <w:rsid w:val="009C58A2"/>
    <w:rsid w:val="009C5A24"/>
    <w:rsid w:val="009C5A97"/>
    <w:rsid w:val="009C6512"/>
    <w:rsid w:val="009C6AA8"/>
    <w:rsid w:val="009C6AF6"/>
    <w:rsid w:val="009C6D2E"/>
    <w:rsid w:val="009C732A"/>
    <w:rsid w:val="009C75A0"/>
    <w:rsid w:val="009D083F"/>
    <w:rsid w:val="009D0D61"/>
    <w:rsid w:val="009D11C9"/>
    <w:rsid w:val="009D121A"/>
    <w:rsid w:val="009D17F8"/>
    <w:rsid w:val="009D1879"/>
    <w:rsid w:val="009D1B3D"/>
    <w:rsid w:val="009D1D50"/>
    <w:rsid w:val="009D2782"/>
    <w:rsid w:val="009D2B8A"/>
    <w:rsid w:val="009D2C51"/>
    <w:rsid w:val="009D3008"/>
    <w:rsid w:val="009D3081"/>
    <w:rsid w:val="009D33D5"/>
    <w:rsid w:val="009D34F2"/>
    <w:rsid w:val="009D35EF"/>
    <w:rsid w:val="009D36CC"/>
    <w:rsid w:val="009D38F5"/>
    <w:rsid w:val="009D3946"/>
    <w:rsid w:val="009D3E8A"/>
    <w:rsid w:val="009D4695"/>
    <w:rsid w:val="009D46CE"/>
    <w:rsid w:val="009D4FF7"/>
    <w:rsid w:val="009D52AE"/>
    <w:rsid w:val="009D56B3"/>
    <w:rsid w:val="009D58F8"/>
    <w:rsid w:val="009D5968"/>
    <w:rsid w:val="009D5A0E"/>
    <w:rsid w:val="009D5A67"/>
    <w:rsid w:val="009D5C8E"/>
    <w:rsid w:val="009D5E1C"/>
    <w:rsid w:val="009D618F"/>
    <w:rsid w:val="009D6643"/>
    <w:rsid w:val="009D6A41"/>
    <w:rsid w:val="009D6FD3"/>
    <w:rsid w:val="009D7016"/>
    <w:rsid w:val="009D7268"/>
    <w:rsid w:val="009D72F8"/>
    <w:rsid w:val="009D7404"/>
    <w:rsid w:val="009D7767"/>
    <w:rsid w:val="009E0141"/>
    <w:rsid w:val="009E0355"/>
    <w:rsid w:val="009E0748"/>
    <w:rsid w:val="009E07F4"/>
    <w:rsid w:val="009E0DB4"/>
    <w:rsid w:val="009E0F45"/>
    <w:rsid w:val="009E101A"/>
    <w:rsid w:val="009E10F3"/>
    <w:rsid w:val="009E1237"/>
    <w:rsid w:val="009E1664"/>
    <w:rsid w:val="009E1773"/>
    <w:rsid w:val="009E1F3C"/>
    <w:rsid w:val="009E1FA2"/>
    <w:rsid w:val="009E221C"/>
    <w:rsid w:val="009E2854"/>
    <w:rsid w:val="009E2BD4"/>
    <w:rsid w:val="009E2EC5"/>
    <w:rsid w:val="009E3321"/>
    <w:rsid w:val="009E36DA"/>
    <w:rsid w:val="009E36EC"/>
    <w:rsid w:val="009E380D"/>
    <w:rsid w:val="009E38E1"/>
    <w:rsid w:val="009E3FBA"/>
    <w:rsid w:val="009E4361"/>
    <w:rsid w:val="009E4409"/>
    <w:rsid w:val="009E4A40"/>
    <w:rsid w:val="009E51FD"/>
    <w:rsid w:val="009E5569"/>
    <w:rsid w:val="009E56EC"/>
    <w:rsid w:val="009E588E"/>
    <w:rsid w:val="009E5AE5"/>
    <w:rsid w:val="009E5B78"/>
    <w:rsid w:val="009E5FC5"/>
    <w:rsid w:val="009E6117"/>
    <w:rsid w:val="009E6431"/>
    <w:rsid w:val="009E67FC"/>
    <w:rsid w:val="009E68B2"/>
    <w:rsid w:val="009E69AB"/>
    <w:rsid w:val="009E6B2F"/>
    <w:rsid w:val="009E6C94"/>
    <w:rsid w:val="009E7464"/>
    <w:rsid w:val="009E7866"/>
    <w:rsid w:val="009E7949"/>
    <w:rsid w:val="009F0231"/>
    <w:rsid w:val="009F07B9"/>
    <w:rsid w:val="009F129B"/>
    <w:rsid w:val="009F17EA"/>
    <w:rsid w:val="009F24C8"/>
    <w:rsid w:val="009F282E"/>
    <w:rsid w:val="009F2C51"/>
    <w:rsid w:val="009F3A12"/>
    <w:rsid w:val="009F42E3"/>
    <w:rsid w:val="009F4428"/>
    <w:rsid w:val="009F45C1"/>
    <w:rsid w:val="009F48C6"/>
    <w:rsid w:val="009F48D8"/>
    <w:rsid w:val="009F496A"/>
    <w:rsid w:val="009F52C7"/>
    <w:rsid w:val="009F52D3"/>
    <w:rsid w:val="009F5358"/>
    <w:rsid w:val="009F552F"/>
    <w:rsid w:val="009F5711"/>
    <w:rsid w:val="009F57D3"/>
    <w:rsid w:val="009F5BF6"/>
    <w:rsid w:val="009F5D34"/>
    <w:rsid w:val="009F6058"/>
    <w:rsid w:val="009F6609"/>
    <w:rsid w:val="009F67DE"/>
    <w:rsid w:val="009F6B4B"/>
    <w:rsid w:val="009F6EC6"/>
    <w:rsid w:val="009F6F65"/>
    <w:rsid w:val="009F7010"/>
    <w:rsid w:val="009F71BE"/>
    <w:rsid w:val="009F79F7"/>
    <w:rsid w:val="009F7A6E"/>
    <w:rsid w:val="009F7DF0"/>
    <w:rsid w:val="00A00642"/>
    <w:rsid w:val="00A00DB8"/>
    <w:rsid w:val="00A0123E"/>
    <w:rsid w:val="00A01550"/>
    <w:rsid w:val="00A0160F"/>
    <w:rsid w:val="00A01834"/>
    <w:rsid w:val="00A01BEC"/>
    <w:rsid w:val="00A01CD4"/>
    <w:rsid w:val="00A01D95"/>
    <w:rsid w:val="00A01E44"/>
    <w:rsid w:val="00A0275C"/>
    <w:rsid w:val="00A028E9"/>
    <w:rsid w:val="00A029B2"/>
    <w:rsid w:val="00A029D5"/>
    <w:rsid w:val="00A02E29"/>
    <w:rsid w:val="00A03131"/>
    <w:rsid w:val="00A0346E"/>
    <w:rsid w:val="00A03510"/>
    <w:rsid w:val="00A03764"/>
    <w:rsid w:val="00A0381C"/>
    <w:rsid w:val="00A03B9D"/>
    <w:rsid w:val="00A03DF5"/>
    <w:rsid w:val="00A04092"/>
    <w:rsid w:val="00A04114"/>
    <w:rsid w:val="00A04565"/>
    <w:rsid w:val="00A04850"/>
    <w:rsid w:val="00A04FD0"/>
    <w:rsid w:val="00A04FF2"/>
    <w:rsid w:val="00A054D0"/>
    <w:rsid w:val="00A05779"/>
    <w:rsid w:val="00A05AB2"/>
    <w:rsid w:val="00A05E9A"/>
    <w:rsid w:val="00A06DDF"/>
    <w:rsid w:val="00A06EA8"/>
    <w:rsid w:val="00A07663"/>
    <w:rsid w:val="00A1007B"/>
    <w:rsid w:val="00A10574"/>
    <w:rsid w:val="00A10D90"/>
    <w:rsid w:val="00A10F55"/>
    <w:rsid w:val="00A10F94"/>
    <w:rsid w:val="00A1241A"/>
    <w:rsid w:val="00A1264D"/>
    <w:rsid w:val="00A129CC"/>
    <w:rsid w:val="00A12F90"/>
    <w:rsid w:val="00A130A5"/>
    <w:rsid w:val="00A13126"/>
    <w:rsid w:val="00A1363D"/>
    <w:rsid w:val="00A1398B"/>
    <w:rsid w:val="00A1399F"/>
    <w:rsid w:val="00A13D87"/>
    <w:rsid w:val="00A1418F"/>
    <w:rsid w:val="00A14505"/>
    <w:rsid w:val="00A15132"/>
    <w:rsid w:val="00A15224"/>
    <w:rsid w:val="00A15A5C"/>
    <w:rsid w:val="00A15F0A"/>
    <w:rsid w:val="00A15FCD"/>
    <w:rsid w:val="00A16100"/>
    <w:rsid w:val="00A1662A"/>
    <w:rsid w:val="00A17023"/>
    <w:rsid w:val="00A171DC"/>
    <w:rsid w:val="00A17497"/>
    <w:rsid w:val="00A177CC"/>
    <w:rsid w:val="00A17915"/>
    <w:rsid w:val="00A2061E"/>
    <w:rsid w:val="00A2085C"/>
    <w:rsid w:val="00A208B0"/>
    <w:rsid w:val="00A20FF1"/>
    <w:rsid w:val="00A21010"/>
    <w:rsid w:val="00A21575"/>
    <w:rsid w:val="00A21736"/>
    <w:rsid w:val="00A21B37"/>
    <w:rsid w:val="00A21C0C"/>
    <w:rsid w:val="00A21F7A"/>
    <w:rsid w:val="00A21FC9"/>
    <w:rsid w:val="00A22057"/>
    <w:rsid w:val="00A22190"/>
    <w:rsid w:val="00A22C14"/>
    <w:rsid w:val="00A22D06"/>
    <w:rsid w:val="00A23109"/>
    <w:rsid w:val="00A231DD"/>
    <w:rsid w:val="00A23B69"/>
    <w:rsid w:val="00A241D2"/>
    <w:rsid w:val="00A2425E"/>
    <w:rsid w:val="00A24700"/>
    <w:rsid w:val="00A24735"/>
    <w:rsid w:val="00A247B3"/>
    <w:rsid w:val="00A247CA"/>
    <w:rsid w:val="00A2484D"/>
    <w:rsid w:val="00A249DC"/>
    <w:rsid w:val="00A24DCA"/>
    <w:rsid w:val="00A24F94"/>
    <w:rsid w:val="00A25293"/>
    <w:rsid w:val="00A25383"/>
    <w:rsid w:val="00A257B3"/>
    <w:rsid w:val="00A25DA5"/>
    <w:rsid w:val="00A2631A"/>
    <w:rsid w:val="00A26DE4"/>
    <w:rsid w:val="00A27765"/>
    <w:rsid w:val="00A27B08"/>
    <w:rsid w:val="00A27C72"/>
    <w:rsid w:val="00A27CCA"/>
    <w:rsid w:val="00A27F05"/>
    <w:rsid w:val="00A27F36"/>
    <w:rsid w:val="00A30079"/>
    <w:rsid w:val="00A300AA"/>
    <w:rsid w:val="00A301E6"/>
    <w:rsid w:val="00A30240"/>
    <w:rsid w:val="00A302FB"/>
    <w:rsid w:val="00A30683"/>
    <w:rsid w:val="00A308AD"/>
    <w:rsid w:val="00A30DAD"/>
    <w:rsid w:val="00A30E28"/>
    <w:rsid w:val="00A30EAB"/>
    <w:rsid w:val="00A30EE3"/>
    <w:rsid w:val="00A3122E"/>
    <w:rsid w:val="00A31F69"/>
    <w:rsid w:val="00A31FE9"/>
    <w:rsid w:val="00A321FA"/>
    <w:rsid w:val="00A324BE"/>
    <w:rsid w:val="00A3258D"/>
    <w:rsid w:val="00A32805"/>
    <w:rsid w:val="00A32822"/>
    <w:rsid w:val="00A32A0E"/>
    <w:rsid w:val="00A32A94"/>
    <w:rsid w:val="00A32B1E"/>
    <w:rsid w:val="00A33C1C"/>
    <w:rsid w:val="00A33D76"/>
    <w:rsid w:val="00A34557"/>
    <w:rsid w:val="00A34E12"/>
    <w:rsid w:val="00A34FEF"/>
    <w:rsid w:val="00A35073"/>
    <w:rsid w:val="00A35177"/>
    <w:rsid w:val="00A353DD"/>
    <w:rsid w:val="00A35509"/>
    <w:rsid w:val="00A356B3"/>
    <w:rsid w:val="00A3579B"/>
    <w:rsid w:val="00A3642C"/>
    <w:rsid w:val="00A36717"/>
    <w:rsid w:val="00A36A15"/>
    <w:rsid w:val="00A36EFF"/>
    <w:rsid w:val="00A3734B"/>
    <w:rsid w:val="00A37994"/>
    <w:rsid w:val="00A37B24"/>
    <w:rsid w:val="00A40277"/>
    <w:rsid w:val="00A40D4F"/>
    <w:rsid w:val="00A40ED2"/>
    <w:rsid w:val="00A40F5A"/>
    <w:rsid w:val="00A417E3"/>
    <w:rsid w:val="00A41ECF"/>
    <w:rsid w:val="00A41F40"/>
    <w:rsid w:val="00A42040"/>
    <w:rsid w:val="00A42687"/>
    <w:rsid w:val="00A426E4"/>
    <w:rsid w:val="00A427B0"/>
    <w:rsid w:val="00A42DCF"/>
    <w:rsid w:val="00A42E76"/>
    <w:rsid w:val="00A42E8D"/>
    <w:rsid w:val="00A42EFF"/>
    <w:rsid w:val="00A430F1"/>
    <w:rsid w:val="00A43AA7"/>
    <w:rsid w:val="00A43F5B"/>
    <w:rsid w:val="00A440BC"/>
    <w:rsid w:val="00A440CC"/>
    <w:rsid w:val="00A441E3"/>
    <w:rsid w:val="00A451E1"/>
    <w:rsid w:val="00A454A8"/>
    <w:rsid w:val="00A455E7"/>
    <w:rsid w:val="00A45618"/>
    <w:rsid w:val="00A45BC2"/>
    <w:rsid w:val="00A46458"/>
    <w:rsid w:val="00A46462"/>
    <w:rsid w:val="00A4656F"/>
    <w:rsid w:val="00A46868"/>
    <w:rsid w:val="00A469E2"/>
    <w:rsid w:val="00A46B1E"/>
    <w:rsid w:val="00A47A29"/>
    <w:rsid w:val="00A47C92"/>
    <w:rsid w:val="00A47CAA"/>
    <w:rsid w:val="00A47D3E"/>
    <w:rsid w:val="00A47E52"/>
    <w:rsid w:val="00A50188"/>
    <w:rsid w:val="00A504EC"/>
    <w:rsid w:val="00A5066A"/>
    <w:rsid w:val="00A516A1"/>
    <w:rsid w:val="00A516E6"/>
    <w:rsid w:val="00A51A6F"/>
    <w:rsid w:val="00A51CE7"/>
    <w:rsid w:val="00A51E6B"/>
    <w:rsid w:val="00A523CD"/>
    <w:rsid w:val="00A52552"/>
    <w:rsid w:val="00A526D9"/>
    <w:rsid w:val="00A526EB"/>
    <w:rsid w:val="00A5275C"/>
    <w:rsid w:val="00A52B71"/>
    <w:rsid w:val="00A52CA0"/>
    <w:rsid w:val="00A52CA6"/>
    <w:rsid w:val="00A534F2"/>
    <w:rsid w:val="00A53851"/>
    <w:rsid w:val="00A53914"/>
    <w:rsid w:val="00A541C6"/>
    <w:rsid w:val="00A54406"/>
    <w:rsid w:val="00A5452A"/>
    <w:rsid w:val="00A547E2"/>
    <w:rsid w:val="00A55898"/>
    <w:rsid w:val="00A55B32"/>
    <w:rsid w:val="00A55B95"/>
    <w:rsid w:val="00A55C2E"/>
    <w:rsid w:val="00A5615C"/>
    <w:rsid w:val="00A5691B"/>
    <w:rsid w:val="00A5697F"/>
    <w:rsid w:val="00A56A86"/>
    <w:rsid w:val="00A570E7"/>
    <w:rsid w:val="00A57213"/>
    <w:rsid w:val="00A573EB"/>
    <w:rsid w:val="00A575AE"/>
    <w:rsid w:val="00A57E53"/>
    <w:rsid w:val="00A60181"/>
    <w:rsid w:val="00A60548"/>
    <w:rsid w:val="00A60D5D"/>
    <w:rsid w:val="00A610AC"/>
    <w:rsid w:val="00A61539"/>
    <w:rsid w:val="00A6177D"/>
    <w:rsid w:val="00A61DDB"/>
    <w:rsid w:val="00A61EA3"/>
    <w:rsid w:val="00A6293A"/>
    <w:rsid w:val="00A62BA1"/>
    <w:rsid w:val="00A62DEF"/>
    <w:rsid w:val="00A62F37"/>
    <w:rsid w:val="00A636A5"/>
    <w:rsid w:val="00A6412B"/>
    <w:rsid w:val="00A64195"/>
    <w:rsid w:val="00A64205"/>
    <w:rsid w:val="00A645A5"/>
    <w:rsid w:val="00A6486C"/>
    <w:rsid w:val="00A649DC"/>
    <w:rsid w:val="00A64B3D"/>
    <w:rsid w:val="00A64B80"/>
    <w:rsid w:val="00A64BEC"/>
    <w:rsid w:val="00A64C54"/>
    <w:rsid w:val="00A64E29"/>
    <w:rsid w:val="00A64FAC"/>
    <w:rsid w:val="00A65106"/>
    <w:rsid w:val="00A652C0"/>
    <w:rsid w:val="00A656F0"/>
    <w:rsid w:val="00A65B25"/>
    <w:rsid w:val="00A65D88"/>
    <w:rsid w:val="00A65DDE"/>
    <w:rsid w:val="00A65F52"/>
    <w:rsid w:val="00A662BD"/>
    <w:rsid w:val="00A66362"/>
    <w:rsid w:val="00A66B52"/>
    <w:rsid w:val="00A66FA3"/>
    <w:rsid w:val="00A67339"/>
    <w:rsid w:val="00A673E8"/>
    <w:rsid w:val="00A675FC"/>
    <w:rsid w:val="00A678A3"/>
    <w:rsid w:val="00A67DD5"/>
    <w:rsid w:val="00A70357"/>
    <w:rsid w:val="00A703B1"/>
    <w:rsid w:val="00A703E2"/>
    <w:rsid w:val="00A7061F"/>
    <w:rsid w:val="00A70963"/>
    <w:rsid w:val="00A709DB"/>
    <w:rsid w:val="00A70C6F"/>
    <w:rsid w:val="00A70CAC"/>
    <w:rsid w:val="00A70D96"/>
    <w:rsid w:val="00A7165D"/>
    <w:rsid w:val="00A71874"/>
    <w:rsid w:val="00A71CF7"/>
    <w:rsid w:val="00A71FD4"/>
    <w:rsid w:val="00A7218C"/>
    <w:rsid w:val="00A724CE"/>
    <w:rsid w:val="00A7258F"/>
    <w:rsid w:val="00A7277B"/>
    <w:rsid w:val="00A7292D"/>
    <w:rsid w:val="00A72A39"/>
    <w:rsid w:val="00A72EF8"/>
    <w:rsid w:val="00A72F45"/>
    <w:rsid w:val="00A72F83"/>
    <w:rsid w:val="00A73179"/>
    <w:rsid w:val="00A731CE"/>
    <w:rsid w:val="00A7384F"/>
    <w:rsid w:val="00A73B2D"/>
    <w:rsid w:val="00A73B81"/>
    <w:rsid w:val="00A73DA5"/>
    <w:rsid w:val="00A7457D"/>
    <w:rsid w:val="00A74A83"/>
    <w:rsid w:val="00A750AB"/>
    <w:rsid w:val="00A75477"/>
    <w:rsid w:val="00A75586"/>
    <w:rsid w:val="00A758B2"/>
    <w:rsid w:val="00A75CBB"/>
    <w:rsid w:val="00A75D44"/>
    <w:rsid w:val="00A7625F"/>
    <w:rsid w:val="00A763CF"/>
    <w:rsid w:val="00A76A06"/>
    <w:rsid w:val="00A76BF8"/>
    <w:rsid w:val="00A76F1C"/>
    <w:rsid w:val="00A77008"/>
    <w:rsid w:val="00A77233"/>
    <w:rsid w:val="00A772E1"/>
    <w:rsid w:val="00A772FA"/>
    <w:rsid w:val="00A775BE"/>
    <w:rsid w:val="00A77D25"/>
    <w:rsid w:val="00A77DF5"/>
    <w:rsid w:val="00A77ED8"/>
    <w:rsid w:val="00A77EDA"/>
    <w:rsid w:val="00A80168"/>
    <w:rsid w:val="00A80274"/>
    <w:rsid w:val="00A803D8"/>
    <w:rsid w:val="00A8043D"/>
    <w:rsid w:val="00A8090C"/>
    <w:rsid w:val="00A8135F"/>
    <w:rsid w:val="00A82076"/>
    <w:rsid w:val="00A823D3"/>
    <w:rsid w:val="00A823F5"/>
    <w:rsid w:val="00A82B17"/>
    <w:rsid w:val="00A8306D"/>
    <w:rsid w:val="00A83626"/>
    <w:rsid w:val="00A8369B"/>
    <w:rsid w:val="00A83773"/>
    <w:rsid w:val="00A83776"/>
    <w:rsid w:val="00A83799"/>
    <w:rsid w:val="00A845EB"/>
    <w:rsid w:val="00A8558C"/>
    <w:rsid w:val="00A85751"/>
    <w:rsid w:val="00A85B15"/>
    <w:rsid w:val="00A85B82"/>
    <w:rsid w:val="00A85C2F"/>
    <w:rsid w:val="00A85D23"/>
    <w:rsid w:val="00A85D4D"/>
    <w:rsid w:val="00A86345"/>
    <w:rsid w:val="00A8663D"/>
    <w:rsid w:val="00A86CB6"/>
    <w:rsid w:val="00A8721E"/>
    <w:rsid w:val="00A87313"/>
    <w:rsid w:val="00A87A66"/>
    <w:rsid w:val="00A87CF2"/>
    <w:rsid w:val="00A87DBC"/>
    <w:rsid w:val="00A87F44"/>
    <w:rsid w:val="00A9008A"/>
    <w:rsid w:val="00A90240"/>
    <w:rsid w:val="00A902D1"/>
    <w:rsid w:val="00A905BB"/>
    <w:rsid w:val="00A90664"/>
    <w:rsid w:val="00A909E2"/>
    <w:rsid w:val="00A90CB5"/>
    <w:rsid w:val="00A90CE1"/>
    <w:rsid w:val="00A90F01"/>
    <w:rsid w:val="00A911C4"/>
    <w:rsid w:val="00A91536"/>
    <w:rsid w:val="00A91C43"/>
    <w:rsid w:val="00A91F26"/>
    <w:rsid w:val="00A92555"/>
    <w:rsid w:val="00A925CD"/>
    <w:rsid w:val="00A92B47"/>
    <w:rsid w:val="00A93632"/>
    <w:rsid w:val="00A937F7"/>
    <w:rsid w:val="00A93BAF"/>
    <w:rsid w:val="00A952BE"/>
    <w:rsid w:val="00A95915"/>
    <w:rsid w:val="00A95D33"/>
    <w:rsid w:val="00A960AF"/>
    <w:rsid w:val="00A963FF"/>
    <w:rsid w:val="00A96638"/>
    <w:rsid w:val="00A96999"/>
    <w:rsid w:val="00A96C0E"/>
    <w:rsid w:val="00A96DF2"/>
    <w:rsid w:val="00A970D1"/>
    <w:rsid w:val="00A973FE"/>
    <w:rsid w:val="00A975A3"/>
    <w:rsid w:val="00A978C2"/>
    <w:rsid w:val="00A978DD"/>
    <w:rsid w:val="00A97E86"/>
    <w:rsid w:val="00AA0290"/>
    <w:rsid w:val="00AA0806"/>
    <w:rsid w:val="00AA09B5"/>
    <w:rsid w:val="00AA1070"/>
    <w:rsid w:val="00AA10CC"/>
    <w:rsid w:val="00AA115C"/>
    <w:rsid w:val="00AA13AD"/>
    <w:rsid w:val="00AA1426"/>
    <w:rsid w:val="00AA1561"/>
    <w:rsid w:val="00AA16DF"/>
    <w:rsid w:val="00AA1939"/>
    <w:rsid w:val="00AA1C74"/>
    <w:rsid w:val="00AA2737"/>
    <w:rsid w:val="00AA2C0B"/>
    <w:rsid w:val="00AA2E02"/>
    <w:rsid w:val="00AA35C0"/>
    <w:rsid w:val="00AA37F3"/>
    <w:rsid w:val="00AA39C8"/>
    <w:rsid w:val="00AA3E32"/>
    <w:rsid w:val="00AA4250"/>
    <w:rsid w:val="00AA4551"/>
    <w:rsid w:val="00AA4AB9"/>
    <w:rsid w:val="00AA4B05"/>
    <w:rsid w:val="00AA5270"/>
    <w:rsid w:val="00AA5764"/>
    <w:rsid w:val="00AA58F4"/>
    <w:rsid w:val="00AA5C39"/>
    <w:rsid w:val="00AA5C55"/>
    <w:rsid w:val="00AA6041"/>
    <w:rsid w:val="00AA667B"/>
    <w:rsid w:val="00AA6C0E"/>
    <w:rsid w:val="00AA6ECF"/>
    <w:rsid w:val="00AA7426"/>
    <w:rsid w:val="00AA7722"/>
    <w:rsid w:val="00AA7AB6"/>
    <w:rsid w:val="00AA7C33"/>
    <w:rsid w:val="00AA7CDE"/>
    <w:rsid w:val="00AA7E1F"/>
    <w:rsid w:val="00AB052B"/>
    <w:rsid w:val="00AB0714"/>
    <w:rsid w:val="00AB0CF1"/>
    <w:rsid w:val="00AB1166"/>
    <w:rsid w:val="00AB1945"/>
    <w:rsid w:val="00AB1A7E"/>
    <w:rsid w:val="00AB1B10"/>
    <w:rsid w:val="00AB1EB9"/>
    <w:rsid w:val="00AB2137"/>
    <w:rsid w:val="00AB2381"/>
    <w:rsid w:val="00AB24CD"/>
    <w:rsid w:val="00AB2692"/>
    <w:rsid w:val="00AB292B"/>
    <w:rsid w:val="00AB36D6"/>
    <w:rsid w:val="00AB39E6"/>
    <w:rsid w:val="00AB3D4C"/>
    <w:rsid w:val="00AB4184"/>
    <w:rsid w:val="00AB45EE"/>
    <w:rsid w:val="00AB487A"/>
    <w:rsid w:val="00AB4C92"/>
    <w:rsid w:val="00AB5A90"/>
    <w:rsid w:val="00AB5B11"/>
    <w:rsid w:val="00AB6475"/>
    <w:rsid w:val="00AB6513"/>
    <w:rsid w:val="00AB6BB0"/>
    <w:rsid w:val="00AB6DB3"/>
    <w:rsid w:val="00AB6E51"/>
    <w:rsid w:val="00AB7CFF"/>
    <w:rsid w:val="00AC0145"/>
    <w:rsid w:val="00AC033D"/>
    <w:rsid w:val="00AC059A"/>
    <w:rsid w:val="00AC05D6"/>
    <w:rsid w:val="00AC08E8"/>
    <w:rsid w:val="00AC0963"/>
    <w:rsid w:val="00AC0DB6"/>
    <w:rsid w:val="00AC0F39"/>
    <w:rsid w:val="00AC0FCD"/>
    <w:rsid w:val="00AC10B0"/>
    <w:rsid w:val="00AC1289"/>
    <w:rsid w:val="00AC1342"/>
    <w:rsid w:val="00AC1489"/>
    <w:rsid w:val="00AC15E3"/>
    <w:rsid w:val="00AC1A3C"/>
    <w:rsid w:val="00AC1E9E"/>
    <w:rsid w:val="00AC20F0"/>
    <w:rsid w:val="00AC2164"/>
    <w:rsid w:val="00AC2B96"/>
    <w:rsid w:val="00AC2C73"/>
    <w:rsid w:val="00AC2E09"/>
    <w:rsid w:val="00AC3019"/>
    <w:rsid w:val="00AC30CB"/>
    <w:rsid w:val="00AC3370"/>
    <w:rsid w:val="00AC33F8"/>
    <w:rsid w:val="00AC3D98"/>
    <w:rsid w:val="00AC3FDD"/>
    <w:rsid w:val="00AC409E"/>
    <w:rsid w:val="00AC40AC"/>
    <w:rsid w:val="00AC4139"/>
    <w:rsid w:val="00AC427D"/>
    <w:rsid w:val="00AC470E"/>
    <w:rsid w:val="00AC4881"/>
    <w:rsid w:val="00AC51E6"/>
    <w:rsid w:val="00AC51FE"/>
    <w:rsid w:val="00AC52B4"/>
    <w:rsid w:val="00AC5467"/>
    <w:rsid w:val="00AC559A"/>
    <w:rsid w:val="00AC59EB"/>
    <w:rsid w:val="00AC6005"/>
    <w:rsid w:val="00AC616D"/>
    <w:rsid w:val="00AC621E"/>
    <w:rsid w:val="00AC6362"/>
    <w:rsid w:val="00AC6CB0"/>
    <w:rsid w:val="00AC6CD8"/>
    <w:rsid w:val="00AC7669"/>
    <w:rsid w:val="00AC776F"/>
    <w:rsid w:val="00AC77ED"/>
    <w:rsid w:val="00AC7DE7"/>
    <w:rsid w:val="00AC7E6E"/>
    <w:rsid w:val="00AC7E70"/>
    <w:rsid w:val="00AD0773"/>
    <w:rsid w:val="00AD0BDB"/>
    <w:rsid w:val="00AD0DE4"/>
    <w:rsid w:val="00AD0E7F"/>
    <w:rsid w:val="00AD1A0A"/>
    <w:rsid w:val="00AD1CF9"/>
    <w:rsid w:val="00AD2295"/>
    <w:rsid w:val="00AD2AA7"/>
    <w:rsid w:val="00AD2F0C"/>
    <w:rsid w:val="00AD3027"/>
    <w:rsid w:val="00AD33C1"/>
    <w:rsid w:val="00AD3425"/>
    <w:rsid w:val="00AD345D"/>
    <w:rsid w:val="00AD4506"/>
    <w:rsid w:val="00AD456C"/>
    <w:rsid w:val="00AD496F"/>
    <w:rsid w:val="00AD4A7A"/>
    <w:rsid w:val="00AD4E90"/>
    <w:rsid w:val="00AD500E"/>
    <w:rsid w:val="00AD5014"/>
    <w:rsid w:val="00AD50C9"/>
    <w:rsid w:val="00AD5564"/>
    <w:rsid w:val="00AD5E4E"/>
    <w:rsid w:val="00AD5F06"/>
    <w:rsid w:val="00AD5FB1"/>
    <w:rsid w:val="00AD60FA"/>
    <w:rsid w:val="00AD61E6"/>
    <w:rsid w:val="00AD626A"/>
    <w:rsid w:val="00AD6418"/>
    <w:rsid w:val="00AD656A"/>
    <w:rsid w:val="00AD703F"/>
    <w:rsid w:val="00AD7112"/>
    <w:rsid w:val="00AD71BF"/>
    <w:rsid w:val="00AD72D9"/>
    <w:rsid w:val="00AD7D16"/>
    <w:rsid w:val="00AE02A5"/>
    <w:rsid w:val="00AE03C7"/>
    <w:rsid w:val="00AE09C9"/>
    <w:rsid w:val="00AE0A3F"/>
    <w:rsid w:val="00AE0A59"/>
    <w:rsid w:val="00AE0C72"/>
    <w:rsid w:val="00AE0EBD"/>
    <w:rsid w:val="00AE0FD1"/>
    <w:rsid w:val="00AE132F"/>
    <w:rsid w:val="00AE1AD8"/>
    <w:rsid w:val="00AE1B15"/>
    <w:rsid w:val="00AE1C44"/>
    <w:rsid w:val="00AE1C76"/>
    <w:rsid w:val="00AE1D1C"/>
    <w:rsid w:val="00AE1E1D"/>
    <w:rsid w:val="00AE21D4"/>
    <w:rsid w:val="00AE2B39"/>
    <w:rsid w:val="00AE2B6F"/>
    <w:rsid w:val="00AE2D82"/>
    <w:rsid w:val="00AE2E14"/>
    <w:rsid w:val="00AE304B"/>
    <w:rsid w:val="00AE3375"/>
    <w:rsid w:val="00AE33C5"/>
    <w:rsid w:val="00AE38F1"/>
    <w:rsid w:val="00AE3A38"/>
    <w:rsid w:val="00AE3B1D"/>
    <w:rsid w:val="00AE3B89"/>
    <w:rsid w:val="00AE484A"/>
    <w:rsid w:val="00AE4E64"/>
    <w:rsid w:val="00AE5012"/>
    <w:rsid w:val="00AE50A5"/>
    <w:rsid w:val="00AE5192"/>
    <w:rsid w:val="00AE55D0"/>
    <w:rsid w:val="00AE5DAA"/>
    <w:rsid w:val="00AE5F96"/>
    <w:rsid w:val="00AE63FB"/>
    <w:rsid w:val="00AE6402"/>
    <w:rsid w:val="00AE74C1"/>
    <w:rsid w:val="00AE7A10"/>
    <w:rsid w:val="00AF043E"/>
    <w:rsid w:val="00AF0442"/>
    <w:rsid w:val="00AF0937"/>
    <w:rsid w:val="00AF1290"/>
    <w:rsid w:val="00AF15A9"/>
    <w:rsid w:val="00AF20C7"/>
    <w:rsid w:val="00AF246A"/>
    <w:rsid w:val="00AF254F"/>
    <w:rsid w:val="00AF33D0"/>
    <w:rsid w:val="00AF3732"/>
    <w:rsid w:val="00AF3C6C"/>
    <w:rsid w:val="00AF4039"/>
    <w:rsid w:val="00AF4438"/>
    <w:rsid w:val="00AF448C"/>
    <w:rsid w:val="00AF450B"/>
    <w:rsid w:val="00AF4769"/>
    <w:rsid w:val="00AF5A52"/>
    <w:rsid w:val="00AF5E53"/>
    <w:rsid w:val="00AF65D9"/>
    <w:rsid w:val="00AF663D"/>
    <w:rsid w:val="00AF6963"/>
    <w:rsid w:val="00AF7220"/>
    <w:rsid w:val="00AF7317"/>
    <w:rsid w:val="00AF7345"/>
    <w:rsid w:val="00AF7825"/>
    <w:rsid w:val="00AF7CF9"/>
    <w:rsid w:val="00B0004B"/>
    <w:rsid w:val="00B00EB6"/>
    <w:rsid w:val="00B014F9"/>
    <w:rsid w:val="00B01585"/>
    <w:rsid w:val="00B023D5"/>
    <w:rsid w:val="00B02409"/>
    <w:rsid w:val="00B026A0"/>
    <w:rsid w:val="00B026BC"/>
    <w:rsid w:val="00B02B1C"/>
    <w:rsid w:val="00B02CB7"/>
    <w:rsid w:val="00B038CC"/>
    <w:rsid w:val="00B03910"/>
    <w:rsid w:val="00B0391C"/>
    <w:rsid w:val="00B04318"/>
    <w:rsid w:val="00B04776"/>
    <w:rsid w:val="00B0540B"/>
    <w:rsid w:val="00B0545B"/>
    <w:rsid w:val="00B054FA"/>
    <w:rsid w:val="00B0562D"/>
    <w:rsid w:val="00B057C4"/>
    <w:rsid w:val="00B05CC5"/>
    <w:rsid w:val="00B0631F"/>
    <w:rsid w:val="00B065A3"/>
    <w:rsid w:val="00B06E76"/>
    <w:rsid w:val="00B072BC"/>
    <w:rsid w:val="00B0747C"/>
    <w:rsid w:val="00B076BD"/>
    <w:rsid w:val="00B07749"/>
    <w:rsid w:val="00B07C9B"/>
    <w:rsid w:val="00B07CE1"/>
    <w:rsid w:val="00B1074A"/>
    <w:rsid w:val="00B109B0"/>
    <w:rsid w:val="00B10CD5"/>
    <w:rsid w:val="00B10E53"/>
    <w:rsid w:val="00B110C8"/>
    <w:rsid w:val="00B113C6"/>
    <w:rsid w:val="00B11AA2"/>
    <w:rsid w:val="00B11DD3"/>
    <w:rsid w:val="00B1234C"/>
    <w:rsid w:val="00B1275E"/>
    <w:rsid w:val="00B13A67"/>
    <w:rsid w:val="00B13A8B"/>
    <w:rsid w:val="00B13E43"/>
    <w:rsid w:val="00B14101"/>
    <w:rsid w:val="00B1411D"/>
    <w:rsid w:val="00B147A8"/>
    <w:rsid w:val="00B1485D"/>
    <w:rsid w:val="00B14DC9"/>
    <w:rsid w:val="00B14EEA"/>
    <w:rsid w:val="00B14F92"/>
    <w:rsid w:val="00B1582F"/>
    <w:rsid w:val="00B15A03"/>
    <w:rsid w:val="00B1619D"/>
    <w:rsid w:val="00B16573"/>
    <w:rsid w:val="00B16EEE"/>
    <w:rsid w:val="00B172E1"/>
    <w:rsid w:val="00B175DA"/>
    <w:rsid w:val="00B17DBC"/>
    <w:rsid w:val="00B17E86"/>
    <w:rsid w:val="00B202EE"/>
    <w:rsid w:val="00B2048C"/>
    <w:rsid w:val="00B20527"/>
    <w:rsid w:val="00B205FD"/>
    <w:rsid w:val="00B207B5"/>
    <w:rsid w:val="00B20AE8"/>
    <w:rsid w:val="00B20B54"/>
    <w:rsid w:val="00B20DEB"/>
    <w:rsid w:val="00B21937"/>
    <w:rsid w:val="00B21A43"/>
    <w:rsid w:val="00B21A53"/>
    <w:rsid w:val="00B2274D"/>
    <w:rsid w:val="00B22A2E"/>
    <w:rsid w:val="00B22CF1"/>
    <w:rsid w:val="00B23761"/>
    <w:rsid w:val="00B23BA5"/>
    <w:rsid w:val="00B23E58"/>
    <w:rsid w:val="00B2436D"/>
    <w:rsid w:val="00B24756"/>
    <w:rsid w:val="00B24E5E"/>
    <w:rsid w:val="00B254AF"/>
    <w:rsid w:val="00B257C2"/>
    <w:rsid w:val="00B25A76"/>
    <w:rsid w:val="00B25D26"/>
    <w:rsid w:val="00B25F44"/>
    <w:rsid w:val="00B2620F"/>
    <w:rsid w:val="00B26533"/>
    <w:rsid w:val="00B271F1"/>
    <w:rsid w:val="00B27225"/>
    <w:rsid w:val="00B274F7"/>
    <w:rsid w:val="00B275B8"/>
    <w:rsid w:val="00B276FF"/>
    <w:rsid w:val="00B27A3B"/>
    <w:rsid w:val="00B27DB3"/>
    <w:rsid w:val="00B30130"/>
    <w:rsid w:val="00B30298"/>
    <w:rsid w:val="00B307AB"/>
    <w:rsid w:val="00B3152D"/>
    <w:rsid w:val="00B31F8A"/>
    <w:rsid w:val="00B321E1"/>
    <w:rsid w:val="00B323B3"/>
    <w:rsid w:val="00B328E6"/>
    <w:rsid w:val="00B32AB7"/>
    <w:rsid w:val="00B33235"/>
    <w:rsid w:val="00B33509"/>
    <w:rsid w:val="00B33572"/>
    <w:rsid w:val="00B335C7"/>
    <w:rsid w:val="00B339EF"/>
    <w:rsid w:val="00B33BBB"/>
    <w:rsid w:val="00B33F00"/>
    <w:rsid w:val="00B341B2"/>
    <w:rsid w:val="00B3442A"/>
    <w:rsid w:val="00B34761"/>
    <w:rsid w:val="00B34DC0"/>
    <w:rsid w:val="00B34FA0"/>
    <w:rsid w:val="00B35471"/>
    <w:rsid w:val="00B355AF"/>
    <w:rsid w:val="00B357C1"/>
    <w:rsid w:val="00B357E8"/>
    <w:rsid w:val="00B3587F"/>
    <w:rsid w:val="00B35EEA"/>
    <w:rsid w:val="00B3616F"/>
    <w:rsid w:val="00B3621D"/>
    <w:rsid w:val="00B369B4"/>
    <w:rsid w:val="00B3706E"/>
    <w:rsid w:val="00B370B3"/>
    <w:rsid w:val="00B37996"/>
    <w:rsid w:val="00B37ECC"/>
    <w:rsid w:val="00B37F5F"/>
    <w:rsid w:val="00B400DD"/>
    <w:rsid w:val="00B405B5"/>
    <w:rsid w:val="00B405EE"/>
    <w:rsid w:val="00B40D24"/>
    <w:rsid w:val="00B40D87"/>
    <w:rsid w:val="00B40F2D"/>
    <w:rsid w:val="00B40FC5"/>
    <w:rsid w:val="00B4152B"/>
    <w:rsid w:val="00B4173B"/>
    <w:rsid w:val="00B41A2E"/>
    <w:rsid w:val="00B41B1D"/>
    <w:rsid w:val="00B42381"/>
    <w:rsid w:val="00B42519"/>
    <w:rsid w:val="00B42881"/>
    <w:rsid w:val="00B4295E"/>
    <w:rsid w:val="00B4297E"/>
    <w:rsid w:val="00B42AA9"/>
    <w:rsid w:val="00B42CEA"/>
    <w:rsid w:val="00B42E45"/>
    <w:rsid w:val="00B43BA8"/>
    <w:rsid w:val="00B449C0"/>
    <w:rsid w:val="00B44C6B"/>
    <w:rsid w:val="00B4515B"/>
    <w:rsid w:val="00B452DE"/>
    <w:rsid w:val="00B454A6"/>
    <w:rsid w:val="00B45B73"/>
    <w:rsid w:val="00B45E1A"/>
    <w:rsid w:val="00B46430"/>
    <w:rsid w:val="00B4645E"/>
    <w:rsid w:val="00B466D1"/>
    <w:rsid w:val="00B46796"/>
    <w:rsid w:val="00B46EC5"/>
    <w:rsid w:val="00B47A93"/>
    <w:rsid w:val="00B500C8"/>
    <w:rsid w:val="00B50110"/>
    <w:rsid w:val="00B501DE"/>
    <w:rsid w:val="00B508F8"/>
    <w:rsid w:val="00B50E75"/>
    <w:rsid w:val="00B50ED4"/>
    <w:rsid w:val="00B50EDE"/>
    <w:rsid w:val="00B50FC1"/>
    <w:rsid w:val="00B5108E"/>
    <w:rsid w:val="00B511B6"/>
    <w:rsid w:val="00B513E0"/>
    <w:rsid w:val="00B5159A"/>
    <w:rsid w:val="00B517CE"/>
    <w:rsid w:val="00B51AF8"/>
    <w:rsid w:val="00B51CF7"/>
    <w:rsid w:val="00B52644"/>
    <w:rsid w:val="00B52DD7"/>
    <w:rsid w:val="00B53106"/>
    <w:rsid w:val="00B5352B"/>
    <w:rsid w:val="00B53813"/>
    <w:rsid w:val="00B53900"/>
    <w:rsid w:val="00B53B57"/>
    <w:rsid w:val="00B53BDE"/>
    <w:rsid w:val="00B53C29"/>
    <w:rsid w:val="00B540CB"/>
    <w:rsid w:val="00B543C9"/>
    <w:rsid w:val="00B545DF"/>
    <w:rsid w:val="00B54636"/>
    <w:rsid w:val="00B54819"/>
    <w:rsid w:val="00B55116"/>
    <w:rsid w:val="00B5530A"/>
    <w:rsid w:val="00B5571E"/>
    <w:rsid w:val="00B558D5"/>
    <w:rsid w:val="00B5611B"/>
    <w:rsid w:val="00B563E9"/>
    <w:rsid w:val="00B56577"/>
    <w:rsid w:val="00B565FE"/>
    <w:rsid w:val="00B56964"/>
    <w:rsid w:val="00B56FA9"/>
    <w:rsid w:val="00B57002"/>
    <w:rsid w:val="00B57095"/>
    <w:rsid w:val="00B5728F"/>
    <w:rsid w:val="00B5730B"/>
    <w:rsid w:val="00B57A19"/>
    <w:rsid w:val="00B57A8D"/>
    <w:rsid w:val="00B57DB8"/>
    <w:rsid w:val="00B57EC2"/>
    <w:rsid w:val="00B57F79"/>
    <w:rsid w:val="00B60358"/>
    <w:rsid w:val="00B605DD"/>
    <w:rsid w:val="00B60645"/>
    <w:rsid w:val="00B6070C"/>
    <w:rsid w:val="00B60825"/>
    <w:rsid w:val="00B60A88"/>
    <w:rsid w:val="00B60D3A"/>
    <w:rsid w:val="00B60F67"/>
    <w:rsid w:val="00B61332"/>
    <w:rsid w:val="00B61FE3"/>
    <w:rsid w:val="00B623EA"/>
    <w:rsid w:val="00B62C05"/>
    <w:rsid w:val="00B62C47"/>
    <w:rsid w:val="00B62C9E"/>
    <w:rsid w:val="00B62DF1"/>
    <w:rsid w:val="00B63027"/>
    <w:rsid w:val="00B633E8"/>
    <w:rsid w:val="00B63B10"/>
    <w:rsid w:val="00B63BD5"/>
    <w:rsid w:val="00B63C01"/>
    <w:rsid w:val="00B63DBD"/>
    <w:rsid w:val="00B63ECF"/>
    <w:rsid w:val="00B63F8C"/>
    <w:rsid w:val="00B64873"/>
    <w:rsid w:val="00B649E2"/>
    <w:rsid w:val="00B64E1E"/>
    <w:rsid w:val="00B65063"/>
    <w:rsid w:val="00B6578D"/>
    <w:rsid w:val="00B65AD0"/>
    <w:rsid w:val="00B661CA"/>
    <w:rsid w:val="00B6628D"/>
    <w:rsid w:val="00B663A1"/>
    <w:rsid w:val="00B66851"/>
    <w:rsid w:val="00B66A0F"/>
    <w:rsid w:val="00B66B8A"/>
    <w:rsid w:val="00B66C41"/>
    <w:rsid w:val="00B67110"/>
    <w:rsid w:val="00B671EB"/>
    <w:rsid w:val="00B674F7"/>
    <w:rsid w:val="00B70632"/>
    <w:rsid w:val="00B7084D"/>
    <w:rsid w:val="00B70A28"/>
    <w:rsid w:val="00B70B2F"/>
    <w:rsid w:val="00B7109B"/>
    <w:rsid w:val="00B71765"/>
    <w:rsid w:val="00B717B9"/>
    <w:rsid w:val="00B717BA"/>
    <w:rsid w:val="00B71DE4"/>
    <w:rsid w:val="00B71DF3"/>
    <w:rsid w:val="00B726F2"/>
    <w:rsid w:val="00B72B41"/>
    <w:rsid w:val="00B72C12"/>
    <w:rsid w:val="00B73090"/>
    <w:rsid w:val="00B733DF"/>
    <w:rsid w:val="00B734C0"/>
    <w:rsid w:val="00B73504"/>
    <w:rsid w:val="00B739B1"/>
    <w:rsid w:val="00B73A5C"/>
    <w:rsid w:val="00B73E2C"/>
    <w:rsid w:val="00B73FF7"/>
    <w:rsid w:val="00B74432"/>
    <w:rsid w:val="00B746FE"/>
    <w:rsid w:val="00B74CAC"/>
    <w:rsid w:val="00B757E6"/>
    <w:rsid w:val="00B75A1C"/>
    <w:rsid w:val="00B75D90"/>
    <w:rsid w:val="00B76520"/>
    <w:rsid w:val="00B766D1"/>
    <w:rsid w:val="00B767D7"/>
    <w:rsid w:val="00B767F5"/>
    <w:rsid w:val="00B76F89"/>
    <w:rsid w:val="00B77B0D"/>
    <w:rsid w:val="00B77E66"/>
    <w:rsid w:val="00B8001C"/>
    <w:rsid w:val="00B80298"/>
    <w:rsid w:val="00B803F1"/>
    <w:rsid w:val="00B807B6"/>
    <w:rsid w:val="00B8100A"/>
    <w:rsid w:val="00B8171E"/>
    <w:rsid w:val="00B82050"/>
    <w:rsid w:val="00B8228B"/>
    <w:rsid w:val="00B8240B"/>
    <w:rsid w:val="00B8280B"/>
    <w:rsid w:val="00B82FE0"/>
    <w:rsid w:val="00B83009"/>
    <w:rsid w:val="00B83068"/>
    <w:rsid w:val="00B83176"/>
    <w:rsid w:val="00B83429"/>
    <w:rsid w:val="00B83566"/>
    <w:rsid w:val="00B8376F"/>
    <w:rsid w:val="00B838F6"/>
    <w:rsid w:val="00B83926"/>
    <w:rsid w:val="00B83ABB"/>
    <w:rsid w:val="00B83BCC"/>
    <w:rsid w:val="00B83D6B"/>
    <w:rsid w:val="00B83EAD"/>
    <w:rsid w:val="00B83F8E"/>
    <w:rsid w:val="00B8406B"/>
    <w:rsid w:val="00B84193"/>
    <w:rsid w:val="00B8497C"/>
    <w:rsid w:val="00B84BAC"/>
    <w:rsid w:val="00B84D04"/>
    <w:rsid w:val="00B84E4D"/>
    <w:rsid w:val="00B84FA9"/>
    <w:rsid w:val="00B8522F"/>
    <w:rsid w:val="00B852FE"/>
    <w:rsid w:val="00B8560E"/>
    <w:rsid w:val="00B85732"/>
    <w:rsid w:val="00B85735"/>
    <w:rsid w:val="00B86222"/>
    <w:rsid w:val="00B864CE"/>
    <w:rsid w:val="00B866A4"/>
    <w:rsid w:val="00B86CD9"/>
    <w:rsid w:val="00B86E5C"/>
    <w:rsid w:val="00B8719C"/>
    <w:rsid w:val="00B87535"/>
    <w:rsid w:val="00B87EA8"/>
    <w:rsid w:val="00B87EC2"/>
    <w:rsid w:val="00B90043"/>
    <w:rsid w:val="00B90683"/>
    <w:rsid w:val="00B909B5"/>
    <w:rsid w:val="00B90AA2"/>
    <w:rsid w:val="00B90AE2"/>
    <w:rsid w:val="00B90DC4"/>
    <w:rsid w:val="00B912F0"/>
    <w:rsid w:val="00B9153B"/>
    <w:rsid w:val="00B91660"/>
    <w:rsid w:val="00B9196A"/>
    <w:rsid w:val="00B91AD7"/>
    <w:rsid w:val="00B91BF8"/>
    <w:rsid w:val="00B91EDD"/>
    <w:rsid w:val="00B91FC5"/>
    <w:rsid w:val="00B92266"/>
    <w:rsid w:val="00B927EF"/>
    <w:rsid w:val="00B92B74"/>
    <w:rsid w:val="00B92ED3"/>
    <w:rsid w:val="00B92F55"/>
    <w:rsid w:val="00B93602"/>
    <w:rsid w:val="00B9383B"/>
    <w:rsid w:val="00B9408D"/>
    <w:rsid w:val="00B941D3"/>
    <w:rsid w:val="00B94504"/>
    <w:rsid w:val="00B94B5E"/>
    <w:rsid w:val="00B94C27"/>
    <w:rsid w:val="00B94C72"/>
    <w:rsid w:val="00B94D43"/>
    <w:rsid w:val="00B95160"/>
    <w:rsid w:val="00B95A15"/>
    <w:rsid w:val="00B95AE0"/>
    <w:rsid w:val="00B9619E"/>
    <w:rsid w:val="00B9648A"/>
    <w:rsid w:val="00B964DD"/>
    <w:rsid w:val="00B96B77"/>
    <w:rsid w:val="00B96DE3"/>
    <w:rsid w:val="00B976DC"/>
    <w:rsid w:val="00B978B8"/>
    <w:rsid w:val="00B978FF"/>
    <w:rsid w:val="00B97CE4"/>
    <w:rsid w:val="00B97EFB"/>
    <w:rsid w:val="00BA0349"/>
    <w:rsid w:val="00BA044A"/>
    <w:rsid w:val="00BA0454"/>
    <w:rsid w:val="00BA0B8D"/>
    <w:rsid w:val="00BA0D37"/>
    <w:rsid w:val="00BA0DFD"/>
    <w:rsid w:val="00BA0E1D"/>
    <w:rsid w:val="00BA154D"/>
    <w:rsid w:val="00BA1909"/>
    <w:rsid w:val="00BA1D47"/>
    <w:rsid w:val="00BA2A74"/>
    <w:rsid w:val="00BA3353"/>
    <w:rsid w:val="00BA3428"/>
    <w:rsid w:val="00BA41C3"/>
    <w:rsid w:val="00BA4AEE"/>
    <w:rsid w:val="00BA4FA5"/>
    <w:rsid w:val="00BA50C8"/>
    <w:rsid w:val="00BA5388"/>
    <w:rsid w:val="00BA57A0"/>
    <w:rsid w:val="00BA57A4"/>
    <w:rsid w:val="00BA5872"/>
    <w:rsid w:val="00BA5BD0"/>
    <w:rsid w:val="00BA5E03"/>
    <w:rsid w:val="00BA5E3C"/>
    <w:rsid w:val="00BA6057"/>
    <w:rsid w:val="00BA65CB"/>
    <w:rsid w:val="00BA6AED"/>
    <w:rsid w:val="00BA6B0F"/>
    <w:rsid w:val="00BA6C7E"/>
    <w:rsid w:val="00BA6D06"/>
    <w:rsid w:val="00BA7603"/>
    <w:rsid w:val="00BA7B04"/>
    <w:rsid w:val="00BA7B5F"/>
    <w:rsid w:val="00BA7C51"/>
    <w:rsid w:val="00BA7D1D"/>
    <w:rsid w:val="00BA7F50"/>
    <w:rsid w:val="00BB007E"/>
    <w:rsid w:val="00BB021E"/>
    <w:rsid w:val="00BB025A"/>
    <w:rsid w:val="00BB0367"/>
    <w:rsid w:val="00BB05D8"/>
    <w:rsid w:val="00BB074D"/>
    <w:rsid w:val="00BB0985"/>
    <w:rsid w:val="00BB104C"/>
    <w:rsid w:val="00BB167B"/>
    <w:rsid w:val="00BB18B4"/>
    <w:rsid w:val="00BB18DE"/>
    <w:rsid w:val="00BB1980"/>
    <w:rsid w:val="00BB1AA4"/>
    <w:rsid w:val="00BB218A"/>
    <w:rsid w:val="00BB21FA"/>
    <w:rsid w:val="00BB2343"/>
    <w:rsid w:val="00BB2641"/>
    <w:rsid w:val="00BB2B01"/>
    <w:rsid w:val="00BB2D44"/>
    <w:rsid w:val="00BB307E"/>
    <w:rsid w:val="00BB322B"/>
    <w:rsid w:val="00BB4485"/>
    <w:rsid w:val="00BB4519"/>
    <w:rsid w:val="00BB453C"/>
    <w:rsid w:val="00BB46BC"/>
    <w:rsid w:val="00BB4EB4"/>
    <w:rsid w:val="00BB4EFB"/>
    <w:rsid w:val="00BB4F75"/>
    <w:rsid w:val="00BB524F"/>
    <w:rsid w:val="00BB5647"/>
    <w:rsid w:val="00BB5794"/>
    <w:rsid w:val="00BB59CF"/>
    <w:rsid w:val="00BB6478"/>
    <w:rsid w:val="00BB6A91"/>
    <w:rsid w:val="00BB6C3D"/>
    <w:rsid w:val="00BB6C40"/>
    <w:rsid w:val="00BB75BE"/>
    <w:rsid w:val="00BB7B44"/>
    <w:rsid w:val="00BB7DC9"/>
    <w:rsid w:val="00BC001E"/>
    <w:rsid w:val="00BC0032"/>
    <w:rsid w:val="00BC01BF"/>
    <w:rsid w:val="00BC0BEB"/>
    <w:rsid w:val="00BC1283"/>
    <w:rsid w:val="00BC16E7"/>
    <w:rsid w:val="00BC1BDE"/>
    <w:rsid w:val="00BC1CAA"/>
    <w:rsid w:val="00BC2152"/>
    <w:rsid w:val="00BC25AC"/>
    <w:rsid w:val="00BC29F6"/>
    <w:rsid w:val="00BC2CA6"/>
    <w:rsid w:val="00BC404F"/>
    <w:rsid w:val="00BC40DD"/>
    <w:rsid w:val="00BC40FC"/>
    <w:rsid w:val="00BC442B"/>
    <w:rsid w:val="00BC4514"/>
    <w:rsid w:val="00BC46C0"/>
    <w:rsid w:val="00BC47A3"/>
    <w:rsid w:val="00BC4DF7"/>
    <w:rsid w:val="00BC52E9"/>
    <w:rsid w:val="00BC530F"/>
    <w:rsid w:val="00BC5536"/>
    <w:rsid w:val="00BC5EE1"/>
    <w:rsid w:val="00BC60DC"/>
    <w:rsid w:val="00BC67EE"/>
    <w:rsid w:val="00BC683E"/>
    <w:rsid w:val="00BC6F52"/>
    <w:rsid w:val="00BC7040"/>
    <w:rsid w:val="00BC7050"/>
    <w:rsid w:val="00BC724B"/>
    <w:rsid w:val="00BC777C"/>
    <w:rsid w:val="00BC791E"/>
    <w:rsid w:val="00BD01EB"/>
    <w:rsid w:val="00BD03AC"/>
    <w:rsid w:val="00BD03C6"/>
    <w:rsid w:val="00BD0697"/>
    <w:rsid w:val="00BD08AF"/>
    <w:rsid w:val="00BD0AE2"/>
    <w:rsid w:val="00BD1779"/>
    <w:rsid w:val="00BD178D"/>
    <w:rsid w:val="00BD1865"/>
    <w:rsid w:val="00BD18B6"/>
    <w:rsid w:val="00BD1D41"/>
    <w:rsid w:val="00BD1E55"/>
    <w:rsid w:val="00BD1E69"/>
    <w:rsid w:val="00BD2393"/>
    <w:rsid w:val="00BD2494"/>
    <w:rsid w:val="00BD2822"/>
    <w:rsid w:val="00BD2A35"/>
    <w:rsid w:val="00BD305E"/>
    <w:rsid w:val="00BD309C"/>
    <w:rsid w:val="00BD30B2"/>
    <w:rsid w:val="00BD32B9"/>
    <w:rsid w:val="00BD32D8"/>
    <w:rsid w:val="00BD35B5"/>
    <w:rsid w:val="00BD35D4"/>
    <w:rsid w:val="00BD37C8"/>
    <w:rsid w:val="00BD37FD"/>
    <w:rsid w:val="00BD3FA7"/>
    <w:rsid w:val="00BD40C8"/>
    <w:rsid w:val="00BD4170"/>
    <w:rsid w:val="00BD420C"/>
    <w:rsid w:val="00BD4329"/>
    <w:rsid w:val="00BD45A7"/>
    <w:rsid w:val="00BD4A35"/>
    <w:rsid w:val="00BD4C23"/>
    <w:rsid w:val="00BD50BD"/>
    <w:rsid w:val="00BD535E"/>
    <w:rsid w:val="00BD5AAB"/>
    <w:rsid w:val="00BD5F8E"/>
    <w:rsid w:val="00BD6503"/>
    <w:rsid w:val="00BD6C01"/>
    <w:rsid w:val="00BD6D51"/>
    <w:rsid w:val="00BD6F87"/>
    <w:rsid w:val="00BD7001"/>
    <w:rsid w:val="00BD7422"/>
    <w:rsid w:val="00BD7693"/>
    <w:rsid w:val="00BD76C4"/>
    <w:rsid w:val="00BD76EC"/>
    <w:rsid w:val="00BD7BCC"/>
    <w:rsid w:val="00BD7D17"/>
    <w:rsid w:val="00BE00FA"/>
    <w:rsid w:val="00BE02CA"/>
    <w:rsid w:val="00BE049E"/>
    <w:rsid w:val="00BE0868"/>
    <w:rsid w:val="00BE0875"/>
    <w:rsid w:val="00BE16E0"/>
    <w:rsid w:val="00BE17B4"/>
    <w:rsid w:val="00BE2707"/>
    <w:rsid w:val="00BE2F52"/>
    <w:rsid w:val="00BE3180"/>
    <w:rsid w:val="00BE33A4"/>
    <w:rsid w:val="00BE3E88"/>
    <w:rsid w:val="00BE426E"/>
    <w:rsid w:val="00BE446F"/>
    <w:rsid w:val="00BE44DD"/>
    <w:rsid w:val="00BE4597"/>
    <w:rsid w:val="00BE4756"/>
    <w:rsid w:val="00BE4D9D"/>
    <w:rsid w:val="00BE535D"/>
    <w:rsid w:val="00BE5A14"/>
    <w:rsid w:val="00BE5F44"/>
    <w:rsid w:val="00BE5FB1"/>
    <w:rsid w:val="00BE6016"/>
    <w:rsid w:val="00BE6165"/>
    <w:rsid w:val="00BE61FA"/>
    <w:rsid w:val="00BE646C"/>
    <w:rsid w:val="00BE656D"/>
    <w:rsid w:val="00BE65AE"/>
    <w:rsid w:val="00BE6693"/>
    <w:rsid w:val="00BE70D3"/>
    <w:rsid w:val="00BE72E0"/>
    <w:rsid w:val="00BE732F"/>
    <w:rsid w:val="00BE7669"/>
    <w:rsid w:val="00BE78F0"/>
    <w:rsid w:val="00BF018E"/>
    <w:rsid w:val="00BF04E9"/>
    <w:rsid w:val="00BF0658"/>
    <w:rsid w:val="00BF09CF"/>
    <w:rsid w:val="00BF0B08"/>
    <w:rsid w:val="00BF1245"/>
    <w:rsid w:val="00BF13DE"/>
    <w:rsid w:val="00BF1902"/>
    <w:rsid w:val="00BF1C93"/>
    <w:rsid w:val="00BF1CAB"/>
    <w:rsid w:val="00BF1D03"/>
    <w:rsid w:val="00BF261F"/>
    <w:rsid w:val="00BF2636"/>
    <w:rsid w:val="00BF2A96"/>
    <w:rsid w:val="00BF2AB9"/>
    <w:rsid w:val="00BF2DA6"/>
    <w:rsid w:val="00BF2E35"/>
    <w:rsid w:val="00BF3304"/>
    <w:rsid w:val="00BF3B8B"/>
    <w:rsid w:val="00BF477C"/>
    <w:rsid w:val="00BF4DF3"/>
    <w:rsid w:val="00BF53F5"/>
    <w:rsid w:val="00BF5779"/>
    <w:rsid w:val="00BF61F8"/>
    <w:rsid w:val="00BF63EE"/>
    <w:rsid w:val="00BF69FC"/>
    <w:rsid w:val="00BF6C47"/>
    <w:rsid w:val="00BF6C71"/>
    <w:rsid w:val="00BF6D34"/>
    <w:rsid w:val="00BF6E01"/>
    <w:rsid w:val="00BF71A8"/>
    <w:rsid w:val="00BF71BE"/>
    <w:rsid w:val="00BF7FF7"/>
    <w:rsid w:val="00C000DA"/>
    <w:rsid w:val="00C001C1"/>
    <w:rsid w:val="00C0042C"/>
    <w:rsid w:val="00C0117B"/>
    <w:rsid w:val="00C01670"/>
    <w:rsid w:val="00C01742"/>
    <w:rsid w:val="00C0197F"/>
    <w:rsid w:val="00C01D5D"/>
    <w:rsid w:val="00C01FA5"/>
    <w:rsid w:val="00C02011"/>
    <w:rsid w:val="00C02148"/>
    <w:rsid w:val="00C0217B"/>
    <w:rsid w:val="00C02626"/>
    <w:rsid w:val="00C02B3B"/>
    <w:rsid w:val="00C02CA6"/>
    <w:rsid w:val="00C02DC6"/>
    <w:rsid w:val="00C03026"/>
    <w:rsid w:val="00C03377"/>
    <w:rsid w:val="00C0353D"/>
    <w:rsid w:val="00C0373A"/>
    <w:rsid w:val="00C03884"/>
    <w:rsid w:val="00C03933"/>
    <w:rsid w:val="00C03B05"/>
    <w:rsid w:val="00C040D8"/>
    <w:rsid w:val="00C04520"/>
    <w:rsid w:val="00C0468B"/>
    <w:rsid w:val="00C0478F"/>
    <w:rsid w:val="00C049D8"/>
    <w:rsid w:val="00C04C89"/>
    <w:rsid w:val="00C04E9E"/>
    <w:rsid w:val="00C04EC1"/>
    <w:rsid w:val="00C05402"/>
    <w:rsid w:val="00C0559E"/>
    <w:rsid w:val="00C05B0E"/>
    <w:rsid w:val="00C060B0"/>
    <w:rsid w:val="00C06234"/>
    <w:rsid w:val="00C065D6"/>
    <w:rsid w:val="00C06641"/>
    <w:rsid w:val="00C06659"/>
    <w:rsid w:val="00C068A7"/>
    <w:rsid w:val="00C06B60"/>
    <w:rsid w:val="00C06C65"/>
    <w:rsid w:val="00C06D2F"/>
    <w:rsid w:val="00C06F39"/>
    <w:rsid w:val="00C06FCC"/>
    <w:rsid w:val="00C0740B"/>
    <w:rsid w:val="00C0749A"/>
    <w:rsid w:val="00C079BD"/>
    <w:rsid w:val="00C102FD"/>
    <w:rsid w:val="00C1062F"/>
    <w:rsid w:val="00C108F4"/>
    <w:rsid w:val="00C10B08"/>
    <w:rsid w:val="00C10B3A"/>
    <w:rsid w:val="00C10CCB"/>
    <w:rsid w:val="00C10EA0"/>
    <w:rsid w:val="00C11815"/>
    <w:rsid w:val="00C11D77"/>
    <w:rsid w:val="00C1210D"/>
    <w:rsid w:val="00C1237D"/>
    <w:rsid w:val="00C123BE"/>
    <w:rsid w:val="00C1264E"/>
    <w:rsid w:val="00C12A10"/>
    <w:rsid w:val="00C13086"/>
    <w:rsid w:val="00C13634"/>
    <w:rsid w:val="00C1396A"/>
    <w:rsid w:val="00C1396F"/>
    <w:rsid w:val="00C14733"/>
    <w:rsid w:val="00C1496C"/>
    <w:rsid w:val="00C14B02"/>
    <w:rsid w:val="00C14CC6"/>
    <w:rsid w:val="00C14D8F"/>
    <w:rsid w:val="00C14EB5"/>
    <w:rsid w:val="00C155DD"/>
    <w:rsid w:val="00C15716"/>
    <w:rsid w:val="00C15724"/>
    <w:rsid w:val="00C15B13"/>
    <w:rsid w:val="00C15DF4"/>
    <w:rsid w:val="00C15EC7"/>
    <w:rsid w:val="00C1604C"/>
    <w:rsid w:val="00C16442"/>
    <w:rsid w:val="00C16466"/>
    <w:rsid w:val="00C166FF"/>
    <w:rsid w:val="00C16721"/>
    <w:rsid w:val="00C167FE"/>
    <w:rsid w:val="00C16A37"/>
    <w:rsid w:val="00C1706C"/>
    <w:rsid w:val="00C17141"/>
    <w:rsid w:val="00C172FE"/>
    <w:rsid w:val="00C175DF"/>
    <w:rsid w:val="00C1794A"/>
    <w:rsid w:val="00C17CDF"/>
    <w:rsid w:val="00C2010F"/>
    <w:rsid w:val="00C2048F"/>
    <w:rsid w:val="00C204B6"/>
    <w:rsid w:val="00C2058B"/>
    <w:rsid w:val="00C20B43"/>
    <w:rsid w:val="00C2110F"/>
    <w:rsid w:val="00C218EA"/>
    <w:rsid w:val="00C21ABF"/>
    <w:rsid w:val="00C223EB"/>
    <w:rsid w:val="00C22464"/>
    <w:rsid w:val="00C22834"/>
    <w:rsid w:val="00C22CE0"/>
    <w:rsid w:val="00C22D07"/>
    <w:rsid w:val="00C22D40"/>
    <w:rsid w:val="00C23184"/>
    <w:rsid w:val="00C23581"/>
    <w:rsid w:val="00C239E1"/>
    <w:rsid w:val="00C23CB8"/>
    <w:rsid w:val="00C241A0"/>
    <w:rsid w:val="00C24725"/>
    <w:rsid w:val="00C24803"/>
    <w:rsid w:val="00C24ABE"/>
    <w:rsid w:val="00C258D9"/>
    <w:rsid w:val="00C25986"/>
    <w:rsid w:val="00C25F4E"/>
    <w:rsid w:val="00C26031"/>
    <w:rsid w:val="00C260B1"/>
    <w:rsid w:val="00C26BE2"/>
    <w:rsid w:val="00C26C58"/>
    <w:rsid w:val="00C26D24"/>
    <w:rsid w:val="00C2705C"/>
    <w:rsid w:val="00C27A36"/>
    <w:rsid w:val="00C27D5F"/>
    <w:rsid w:val="00C27F7D"/>
    <w:rsid w:val="00C300CC"/>
    <w:rsid w:val="00C304A0"/>
    <w:rsid w:val="00C30583"/>
    <w:rsid w:val="00C30850"/>
    <w:rsid w:val="00C308B1"/>
    <w:rsid w:val="00C30AAC"/>
    <w:rsid w:val="00C30CE4"/>
    <w:rsid w:val="00C311D6"/>
    <w:rsid w:val="00C315CC"/>
    <w:rsid w:val="00C317A4"/>
    <w:rsid w:val="00C31F45"/>
    <w:rsid w:val="00C3207E"/>
    <w:rsid w:val="00C3217E"/>
    <w:rsid w:val="00C322E6"/>
    <w:rsid w:val="00C323E3"/>
    <w:rsid w:val="00C32507"/>
    <w:rsid w:val="00C32534"/>
    <w:rsid w:val="00C325D8"/>
    <w:rsid w:val="00C329BA"/>
    <w:rsid w:val="00C32A4A"/>
    <w:rsid w:val="00C32B0D"/>
    <w:rsid w:val="00C32D67"/>
    <w:rsid w:val="00C33614"/>
    <w:rsid w:val="00C33657"/>
    <w:rsid w:val="00C33D0C"/>
    <w:rsid w:val="00C34636"/>
    <w:rsid w:val="00C34677"/>
    <w:rsid w:val="00C351B3"/>
    <w:rsid w:val="00C35292"/>
    <w:rsid w:val="00C35303"/>
    <w:rsid w:val="00C3543E"/>
    <w:rsid w:val="00C35A5E"/>
    <w:rsid w:val="00C360E8"/>
    <w:rsid w:val="00C3690C"/>
    <w:rsid w:val="00C36B49"/>
    <w:rsid w:val="00C36D55"/>
    <w:rsid w:val="00C36D7E"/>
    <w:rsid w:val="00C36DD1"/>
    <w:rsid w:val="00C36EFE"/>
    <w:rsid w:val="00C37234"/>
    <w:rsid w:val="00C372AE"/>
    <w:rsid w:val="00C372C9"/>
    <w:rsid w:val="00C401E4"/>
    <w:rsid w:val="00C406A3"/>
    <w:rsid w:val="00C40AEE"/>
    <w:rsid w:val="00C40B7B"/>
    <w:rsid w:val="00C40D1A"/>
    <w:rsid w:val="00C40EE6"/>
    <w:rsid w:val="00C40F87"/>
    <w:rsid w:val="00C41323"/>
    <w:rsid w:val="00C418BA"/>
    <w:rsid w:val="00C41BC5"/>
    <w:rsid w:val="00C41D94"/>
    <w:rsid w:val="00C41EA2"/>
    <w:rsid w:val="00C4213D"/>
    <w:rsid w:val="00C42151"/>
    <w:rsid w:val="00C42542"/>
    <w:rsid w:val="00C4271D"/>
    <w:rsid w:val="00C42A29"/>
    <w:rsid w:val="00C42DCB"/>
    <w:rsid w:val="00C441FF"/>
    <w:rsid w:val="00C44C32"/>
    <w:rsid w:val="00C44CBC"/>
    <w:rsid w:val="00C44F75"/>
    <w:rsid w:val="00C45212"/>
    <w:rsid w:val="00C45628"/>
    <w:rsid w:val="00C45856"/>
    <w:rsid w:val="00C45A1A"/>
    <w:rsid w:val="00C45FF7"/>
    <w:rsid w:val="00C46150"/>
    <w:rsid w:val="00C46359"/>
    <w:rsid w:val="00C468A8"/>
    <w:rsid w:val="00C47202"/>
    <w:rsid w:val="00C474A1"/>
    <w:rsid w:val="00C4759A"/>
    <w:rsid w:val="00C475D9"/>
    <w:rsid w:val="00C47766"/>
    <w:rsid w:val="00C478FE"/>
    <w:rsid w:val="00C47904"/>
    <w:rsid w:val="00C47FDF"/>
    <w:rsid w:val="00C5015F"/>
    <w:rsid w:val="00C505EC"/>
    <w:rsid w:val="00C514F9"/>
    <w:rsid w:val="00C51C7D"/>
    <w:rsid w:val="00C51DD4"/>
    <w:rsid w:val="00C52141"/>
    <w:rsid w:val="00C52171"/>
    <w:rsid w:val="00C523F5"/>
    <w:rsid w:val="00C524B4"/>
    <w:rsid w:val="00C52579"/>
    <w:rsid w:val="00C526A9"/>
    <w:rsid w:val="00C527BC"/>
    <w:rsid w:val="00C53484"/>
    <w:rsid w:val="00C536B0"/>
    <w:rsid w:val="00C5375F"/>
    <w:rsid w:val="00C53A7D"/>
    <w:rsid w:val="00C53D65"/>
    <w:rsid w:val="00C5433B"/>
    <w:rsid w:val="00C545D6"/>
    <w:rsid w:val="00C545F1"/>
    <w:rsid w:val="00C549F7"/>
    <w:rsid w:val="00C555BF"/>
    <w:rsid w:val="00C55B5A"/>
    <w:rsid w:val="00C55BC7"/>
    <w:rsid w:val="00C55F5F"/>
    <w:rsid w:val="00C56D93"/>
    <w:rsid w:val="00C56E95"/>
    <w:rsid w:val="00C5796F"/>
    <w:rsid w:val="00C57EA8"/>
    <w:rsid w:val="00C60781"/>
    <w:rsid w:val="00C61092"/>
    <w:rsid w:val="00C61536"/>
    <w:rsid w:val="00C6176D"/>
    <w:rsid w:val="00C619E8"/>
    <w:rsid w:val="00C61C9D"/>
    <w:rsid w:val="00C6227B"/>
    <w:rsid w:val="00C62599"/>
    <w:rsid w:val="00C6273A"/>
    <w:rsid w:val="00C62805"/>
    <w:rsid w:val="00C62EE1"/>
    <w:rsid w:val="00C6303A"/>
    <w:rsid w:val="00C630B2"/>
    <w:rsid w:val="00C63488"/>
    <w:rsid w:val="00C6349A"/>
    <w:rsid w:val="00C637E4"/>
    <w:rsid w:val="00C63B3B"/>
    <w:rsid w:val="00C63CBC"/>
    <w:rsid w:val="00C6456F"/>
    <w:rsid w:val="00C6506B"/>
    <w:rsid w:val="00C65264"/>
    <w:rsid w:val="00C6564E"/>
    <w:rsid w:val="00C65760"/>
    <w:rsid w:val="00C65B85"/>
    <w:rsid w:val="00C664CC"/>
    <w:rsid w:val="00C666CF"/>
    <w:rsid w:val="00C66D71"/>
    <w:rsid w:val="00C66EA8"/>
    <w:rsid w:val="00C66ED6"/>
    <w:rsid w:val="00C66FA1"/>
    <w:rsid w:val="00C670E7"/>
    <w:rsid w:val="00C67430"/>
    <w:rsid w:val="00C6766F"/>
    <w:rsid w:val="00C67A23"/>
    <w:rsid w:val="00C67D25"/>
    <w:rsid w:val="00C67F7B"/>
    <w:rsid w:val="00C70064"/>
    <w:rsid w:val="00C7009C"/>
    <w:rsid w:val="00C704FB"/>
    <w:rsid w:val="00C70571"/>
    <w:rsid w:val="00C70735"/>
    <w:rsid w:val="00C70995"/>
    <w:rsid w:val="00C70A61"/>
    <w:rsid w:val="00C70EB6"/>
    <w:rsid w:val="00C70F2D"/>
    <w:rsid w:val="00C7103C"/>
    <w:rsid w:val="00C711D1"/>
    <w:rsid w:val="00C71EDF"/>
    <w:rsid w:val="00C72023"/>
    <w:rsid w:val="00C72AA8"/>
    <w:rsid w:val="00C72E80"/>
    <w:rsid w:val="00C7304C"/>
    <w:rsid w:val="00C730DD"/>
    <w:rsid w:val="00C7319C"/>
    <w:rsid w:val="00C73253"/>
    <w:rsid w:val="00C738CF"/>
    <w:rsid w:val="00C73AF1"/>
    <w:rsid w:val="00C73CCE"/>
    <w:rsid w:val="00C73D17"/>
    <w:rsid w:val="00C73E27"/>
    <w:rsid w:val="00C740F8"/>
    <w:rsid w:val="00C742BB"/>
    <w:rsid w:val="00C7466C"/>
    <w:rsid w:val="00C748BD"/>
    <w:rsid w:val="00C74A64"/>
    <w:rsid w:val="00C74BA9"/>
    <w:rsid w:val="00C750D2"/>
    <w:rsid w:val="00C753F0"/>
    <w:rsid w:val="00C757B9"/>
    <w:rsid w:val="00C75A5C"/>
    <w:rsid w:val="00C75A72"/>
    <w:rsid w:val="00C75DBA"/>
    <w:rsid w:val="00C762FF"/>
    <w:rsid w:val="00C76704"/>
    <w:rsid w:val="00C770F8"/>
    <w:rsid w:val="00C7743E"/>
    <w:rsid w:val="00C779CD"/>
    <w:rsid w:val="00C77CDF"/>
    <w:rsid w:val="00C77E79"/>
    <w:rsid w:val="00C8015D"/>
    <w:rsid w:val="00C80236"/>
    <w:rsid w:val="00C803C2"/>
    <w:rsid w:val="00C80B67"/>
    <w:rsid w:val="00C80F3E"/>
    <w:rsid w:val="00C80FB4"/>
    <w:rsid w:val="00C81098"/>
    <w:rsid w:val="00C8182A"/>
    <w:rsid w:val="00C81A38"/>
    <w:rsid w:val="00C81B17"/>
    <w:rsid w:val="00C81BF5"/>
    <w:rsid w:val="00C81C72"/>
    <w:rsid w:val="00C81E95"/>
    <w:rsid w:val="00C81F6F"/>
    <w:rsid w:val="00C81F8D"/>
    <w:rsid w:val="00C8249E"/>
    <w:rsid w:val="00C824BB"/>
    <w:rsid w:val="00C82D2F"/>
    <w:rsid w:val="00C82F6C"/>
    <w:rsid w:val="00C833A2"/>
    <w:rsid w:val="00C8389A"/>
    <w:rsid w:val="00C83F8F"/>
    <w:rsid w:val="00C84244"/>
    <w:rsid w:val="00C8449A"/>
    <w:rsid w:val="00C84633"/>
    <w:rsid w:val="00C8485C"/>
    <w:rsid w:val="00C8499B"/>
    <w:rsid w:val="00C84B72"/>
    <w:rsid w:val="00C84E55"/>
    <w:rsid w:val="00C8588D"/>
    <w:rsid w:val="00C85C8F"/>
    <w:rsid w:val="00C864E0"/>
    <w:rsid w:val="00C86C9F"/>
    <w:rsid w:val="00C86D33"/>
    <w:rsid w:val="00C873B1"/>
    <w:rsid w:val="00C87492"/>
    <w:rsid w:val="00C874F6"/>
    <w:rsid w:val="00C87B67"/>
    <w:rsid w:val="00C90364"/>
    <w:rsid w:val="00C9058D"/>
    <w:rsid w:val="00C90AB4"/>
    <w:rsid w:val="00C90BBE"/>
    <w:rsid w:val="00C90CA2"/>
    <w:rsid w:val="00C90D5B"/>
    <w:rsid w:val="00C9139B"/>
    <w:rsid w:val="00C91A45"/>
    <w:rsid w:val="00C91FA1"/>
    <w:rsid w:val="00C923AC"/>
    <w:rsid w:val="00C92A22"/>
    <w:rsid w:val="00C92BE8"/>
    <w:rsid w:val="00C931DA"/>
    <w:rsid w:val="00C931DC"/>
    <w:rsid w:val="00C93212"/>
    <w:rsid w:val="00C93277"/>
    <w:rsid w:val="00C935A6"/>
    <w:rsid w:val="00C93729"/>
    <w:rsid w:val="00C937E9"/>
    <w:rsid w:val="00C938A1"/>
    <w:rsid w:val="00C94263"/>
    <w:rsid w:val="00C943EB"/>
    <w:rsid w:val="00C94B4B"/>
    <w:rsid w:val="00C94DA7"/>
    <w:rsid w:val="00C956B9"/>
    <w:rsid w:val="00C95E24"/>
    <w:rsid w:val="00C95E7D"/>
    <w:rsid w:val="00C96063"/>
    <w:rsid w:val="00C964AA"/>
    <w:rsid w:val="00C964C3"/>
    <w:rsid w:val="00C967A7"/>
    <w:rsid w:val="00C9689E"/>
    <w:rsid w:val="00C96A77"/>
    <w:rsid w:val="00C96C5E"/>
    <w:rsid w:val="00C97047"/>
    <w:rsid w:val="00C977C0"/>
    <w:rsid w:val="00C97FA3"/>
    <w:rsid w:val="00CA01BA"/>
    <w:rsid w:val="00CA0435"/>
    <w:rsid w:val="00CA072A"/>
    <w:rsid w:val="00CA0A0F"/>
    <w:rsid w:val="00CA0F60"/>
    <w:rsid w:val="00CA10CE"/>
    <w:rsid w:val="00CA1430"/>
    <w:rsid w:val="00CA154A"/>
    <w:rsid w:val="00CA1AC1"/>
    <w:rsid w:val="00CA1BFE"/>
    <w:rsid w:val="00CA20D5"/>
    <w:rsid w:val="00CA281C"/>
    <w:rsid w:val="00CA2AA1"/>
    <w:rsid w:val="00CA2C6D"/>
    <w:rsid w:val="00CA2E0E"/>
    <w:rsid w:val="00CA35C5"/>
    <w:rsid w:val="00CA3BBE"/>
    <w:rsid w:val="00CA3DD3"/>
    <w:rsid w:val="00CA40B6"/>
    <w:rsid w:val="00CA413A"/>
    <w:rsid w:val="00CA4175"/>
    <w:rsid w:val="00CA4244"/>
    <w:rsid w:val="00CA43C3"/>
    <w:rsid w:val="00CA4605"/>
    <w:rsid w:val="00CA47D3"/>
    <w:rsid w:val="00CA4962"/>
    <w:rsid w:val="00CA4EA1"/>
    <w:rsid w:val="00CA52E6"/>
    <w:rsid w:val="00CA5F23"/>
    <w:rsid w:val="00CA6373"/>
    <w:rsid w:val="00CA66A7"/>
    <w:rsid w:val="00CA6798"/>
    <w:rsid w:val="00CA68FB"/>
    <w:rsid w:val="00CA6ACA"/>
    <w:rsid w:val="00CA713D"/>
    <w:rsid w:val="00CA72FE"/>
    <w:rsid w:val="00CA7666"/>
    <w:rsid w:val="00CA77AF"/>
    <w:rsid w:val="00CA7F50"/>
    <w:rsid w:val="00CB001F"/>
    <w:rsid w:val="00CB0288"/>
    <w:rsid w:val="00CB062D"/>
    <w:rsid w:val="00CB0786"/>
    <w:rsid w:val="00CB0A59"/>
    <w:rsid w:val="00CB0B67"/>
    <w:rsid w:val="00CB11DB"/>
    <w:rsid w:val="00CB128E"/>
    <w:rsid w:val="00CB14AA"/>
    <w:rsid w:val="00CB15AC"/>
    <w:rsid w:val="00CB1683"/>
    <w:rsid w:val="00CB1A9A"/>
    <w:rsid w:val="00CB1B76"/>
    <w:rsid w:val="00CB1F09"/>
    <w:rsid w:val="00CB20D3"/>
    <w:rsid w:val="00CB2109"/>
    <w:rsid w:val="00CB22FC"/>
    <w:rsid w:val="00CB2434"/>
    <w:rsid w:val="00CB26B1"/>
    <w:rsid w:val="00CB28E7"/>
    <w:rsid w:val="00CB2C4D"/>
    <w:rsid w:val="00CB305A"/>
    <w:rsid w:val="00CB31BC"/>
    <w:rsid w:val="00CB36D9"/>
    <w:rsid w:val="00CB3E01"/>
    <w:rsid w:val="00CB449E"/>
    <w:rsid w:val="00CB4807"/>
    <w:rsid w:val="00CB48EE"/>
    <w:rsid w:val="00CB5499"/>
    <w:rsid w:val="00CB56E8"/>
    <w:rsid w:val="00CB591F"/>
    <w:rsid w:val="00CB5F46"/>
    <w:rsid w:val="00CB62B6"/>
    <w:rsid w:val="00CB63FC"/>
    <w:rsid w:val="00CB6C8C"/>
    <w:rsid w:val="00CB6D62"/>
    <w:rsid w:val="00CB6D97"/>
    <w:rsid w:val="00CB7165"/>
    <w:rsid w:val="00CB777B"/>
    <w:rsid w:val="00CB7929"/>
    <w:rsid w:val="00CB7C4D"/>
    <w:rsid w:val="00CB7C81"/>
    <w:rsid w:val="00CB7E3E"/>
    <w:rsid w:val="00CC041E"/>
    <w:rsid w:val="00CC05AE"/>
    <w:rsid w:val="00CC0969"/>
    <w:rsid w:val="00CC12FD"/>
    <w:rsid w:val="00CC147A"/>
    <w:rsid w:val="00CC20FE"/>
    <w:rsid w:val="00CC221A"/>
    <w:rsid w:val="00CC240E"/>
    <w:rsid w:val="00CC2440"/>
    <w:rsid w:val="00CC2543"/>
    <w:rsid w:val="00CC3428"/>
    <w:rsid w:val="00CC387D"/>
    <w:rsid w:val="00CC3D65"/>
    <w:rsid w:val="00CC4167"/>
    <w:rsid w:val="00CC43B3"/>
    <w:rsid w:val="00CC46E5"/>
    <w:rsid w:val="00CC47B6"/>
    <w:rsid w:val="00CC489A"/>
    <w:rsid w:val="00CC48FC"/>
    <w:rsid w:val="00CC4FE5"/>
    <w:rsid w:val="00CC5058"/>
    <w:rsid w:val="00CC505B"/>
    <w:rsid w:val="00CC5424"/>
    <w:rsid w:val="00CC59FA"/>
    <w:rsid w:val="00CC5B8C"/>
    <w:rsid w:val="00CC5C91"/>
    <w:rsid w:val="00CC5CBF"/>
    <w:rsid w:val="00CC5E65"/>
    <w:rsid w:val="00CC6426"/>
    <w:rsid w:val="00CC67EA"/>
    <w:rsid w:val="00CC6862"/>
    <w:rsid w:val="00CC6A81"/>
    <w:rsid w:val="00CC6DCA"/>
    <w:rsid w:val="00CC6FAD"/>
    <w:rsid w:val="00CC70BC"/>
    <w:rsid w:val="00CC73F7"/>
    <w:rsid w:val="00CC76CF"/>
    <w:rsid w:val="00CC7932"/>
    <w:rsid w:val="00CC7B1C"/>
    <w:rsid w:val="00CC7C37"/>
    <w:rsid w:val="00CC7C99"/>
    <w:rsid w:val="00CD0180"/>
    <w:rsid w:val="00CD06DD"/>
    <w:rsid w:val="00CD078D"/>
    <w:rsid w:val="00CD0CC4"/>
    <w:rsid w:val="00CD0F9B"/>
    <w:rsid w:val="00CD1186"/>
    <w:rsid w:val="00CD12E9"/>
    <w:rsid w:val="00CD137D"/>
    <w:rsid w:val="00CD13BD"/>
    <w:rsid w:val="00CD1491"/>
    <w:rsid w:val="00CD187B"/>
    <w:rsid w:val="00CD1C09"/>
    <w:rsid w:val="00CD200C"/>
    <w:rsid w:val="00CD2797"/>
    <w:rsid w:val="00CD348E"/>
    <w:rsid w:val="00CD369B"/>
    <w:rsid w:val="00CD4331"/>
    <w:rsid w:val="00CD4732"/>
    <w:rsid w:val="00CD4E11"/>
    <w:rsid w:val="00CD4FCB"/>
    <w:rsid w:val="00CD503C"/>
    <w:rsid w:val="00CD5274"/>
    <w:rsid w:val="00CD5575"/>
    <w:rsid w:val="00CD5D7E"/>
    <w:rsid w:val="00CD65C9"/>
    <w:rsid w:val="00CD6795"/>
    <w:rsid w:val="00CD6DCB"/>
    <w:rsid w:val="00CD7142"/>
    <w:rsid w:val="00CD7219"/>
    <w:rsid w:val="00CD7401"/>
    <w:rsid w:val="00CD7623"/>
    <w:rsid w:val="00CD779A"/>
    <w:rsid w:val="00CD78C7"/>
    <w:rsid w:val="00CD79E9"/>
    <w:rsid w:val="00CE0577"/>
    <w:rsid w:val="00CE0644"/>
    <w:rsid w:val="00CE0CF5"/>
    <w:rsid w:val="00CE0E88"/>
    <w:rsid w:val="00CE1427"/>
    <w:rsid w:val="00CE1AEC"/>
    <w:rsid w:val="00CE1EAD"/>
    <w:rsid w:val="00CE25DB"/>
    <w:rsid w:val="00CE2979"/>
    <w:rsid w:val="00CE2C81"/>
    <w:rsid w:val="00CE2F45"/>
    <w:rsid w:val="00CE31E0"/>
    <w:rsid w:val="00CE3741"/>
    <w:rsid w:val="00CE378E"/>
    <w:rsid w:val="00CE45F0"/>
    <w:rsid w:val="00CE5389"/>
    <w:rsid w:val="00CE5C29"/>
    <w:rsid w:val="00CE5E25"/>
    <w:rsid w:val="00CE663B"/>
    <w:rsid w:val="00CE6B13"/>
    <w:rsid w:val="00CE6CA3"/>
    <w:rsid w:val="00CE700E"/>
    <w:rsid w:val="00CE78B3"/>
    <w:rsid w:val="00CE7B1A"/>
    <w:rsid w:val="00CE7CA3"/>
    <w:rsid w:val="00CF095B"/>
    <w:rsid w:val="00CF0E45"/>
    <w:rsid w:val="00CF1198"/>
    <w:rsid w:val="00CF1A79"/>
    <w:rsid w:val="00CF276B"/>
    <w:rsid w:val="00CF28E4"/>
    <w:rsid w:val="00CF2B51"/>
    <w:rsid w:val="00CF2FEF"/>
    <w:rsid w:val="00CF345F"/>
    <w:rsid w:val="00CF34A1"/>
    <w:rsid w:val="00CF36ED"/>
    <w:rsid w:val="00CF3CB7"/>
    <w:rsid w:val="00CF3F86"/>
    <w:rsid w:val="00CF42E3"/>
    <w:rsid w:val="00CF47F8"/>
    <w:rsid w:val="00CF49E7"/>
    <w:rsid w:val="00CF5114"/>
    <w:rsid w:val="00CF55FB"/>
    <w:rsid w:val="00CF5673"/>
    <w:rsid w:val="00CF5BE7"/>
    <w:rsid w:val="00CF648D"/>
    <w:rsid w:val="00CF650A"/>
    <w:rsid w:val="00CF652E"/>
    <w:rsid w:val="00CF6558"/>
    <w:rsid w:val="00CF661A"/>
    <w:rsid w:val="00CF6A42"/>
    <w:rsid w:val="00CF6B6A"/>
    <w:rsid w:val="00CF6DB6"/>
    <w:rsid w:val="00CF7891"/>
    <w:rsid w:val="00CF7985"/>
    <w:rsid w:val="00CF7AD2"/>
    <w:rsid w:val="00CF7DEB"/>
    <w:rsid w:val="00D00038"/>
    <w:rsid w:val="00D003C5"/>
    <w:rsid w:val="00D004A4"/>
    <w:rsid w:val="00D004AF"/>
    <w:rsid w:val="00D008F1"/>
    <w:rsid w:val="00D00C78"/>
    <w:rsid w:val="00D00E05"/>
    <w:rsid w:val="00D01197"/>
    <w:rsid w:val="00D011D5"/>
    <w:rsid w:val="00D012E4"/>
    <w:rsid w:val="00D015DE"/>
    <w:rsid w:val="00D016C2"/>
    <w:rsid w:val="00D017A3"/>
    <w:rsid w:val="00D01922"/>
    <w:rsid w:val="00D01BC5"/>
    <w:rsid w:val="00D01C2A"/>
    <w:rsid w:val="00D02740"/>
    <w:rsid w:val="00D0286A"/>
    <w:rsid w:val="00D02DE1"/>
    <w:rsid w:val="00D02E67"/>
    <w:rsid w:val="00D033C3"/>
    <w:rsid w:val="00D03553"/>
    <w:rsid w:val="00D0356C"/>
    <w:rsid w:val="00D035EA"/>
    <w:rsid w:val="00D03A09"/>
    <w:rsid w:val="00D03E22"/>
    <w:rsid w:val="00D03FF4"/>
    <w:rsid w:val="00D0423D"/>
    <w:rsid w:val="00D04A8D"/>
    <w:rsid w:val="00D04AD9"/>
    <w:rsid w:val="00D0508C"/>
    <w:rsid w:val="00D053B2"/>
    <w:rsid w:val="00D0581A"/>
    <w:rsid w:val="00D059EC"/>
    <w:rsid w:val="00D05C5C"/>
    <w:rsid w:val="00D061DE"/>
    <w:rsid w:val="00D068F8"/>
    <w:rsid w:val="00D06AD3"/>
    <w:rsid w:val="00D06B00"/>
    <w:rsid w:val="00D06CCD"/>
    <w:rsid w:val="00D06DB7"/>
    <w:rsid w:val="00D06ECD"/>
    <w:rsid w:val="00D0701D"/>
    <w:rsid w:val="00D07265"/>
    <w:rsid w:val="00D0764E"/>
    <w:rsid w:val="00D077D1"/>
    <w:rsid w:val="00D07E9E"/>
    <w:rsid w:val="00D07F73"/>
    <w:rsid w:val="00D10697"/>
    <w:rsid w:val="00D1075B"/>
    <w:rsid w:val="00D1086D"/>
    <w:rsid w:val="00D10FB0"/>
    <w:rsid w:val="00D11318"/>
    <w:rsid w:val="00D11DF1"/>
    <w:rsid w:val="00D1259A"/>
    <w:rsid w:val="00D12785"/>
    <w:rsid w:val="00D12DCB"/>
    <w:rsid w:val="00D12F5C"/>
    <w:rsid w:val="00D1325C"/>
    <w:rsid w:val="00D14399"/>
    <w:rsid w:val="00D1445D"/>
    <w:rsid w:val="00D1464B"/>
    <w:rsid w:val="00D14B6C"/>
    <w:rsid w:val="00D14C73"/>
    <w:rsid w:val="00D14FE0"/>
    <w:rsid w:val="00D15411"/>
    <w:rsid w:val="00D15824"/>
    <w:rsid w:val="00D15B3A"/>
    <w:rsid w:val="00D16246"/>
    <w:rsid w:val="00D16330"/>
    <w:rsid w:val="00D16493"/>
    <w:rsid w:val="00D16740"/>
    <w:rsid w:val="00D169BE"/>
    <w:rsid w:val="00D16B31"/>
    <w:rsid w:val="00D16EBB"/>
    <w:rsid w:val="00D172F3"/>
    <w:rsid w:val="00D17315"/>
    <w:rsid w:val="00D173F6"/>
    <w:rsid w:val="00D17866"/>
    <w:rsid w:val="00D179E8"/>
    <w:rsid w:val="00D17B2A"/>
    <w:rsid w:val="00D17B51"/>
    <w:rsid w:val="00D17BF9"/>
    <w:rsid w:val="00D17E01"/>
    <w:rsid w:val="00D20031"/>
    <w:rsid w:val="00D20104"/>
    <w:rsid w:val="00D20A6B"/>
    <w:rsid w:val="00D20AFB"/>
    <w:rsid w:val="00D2139D"/>
    <w:rsid w:val="00D213AC"/>
    <w:rsid w:val="00D2159B"/>
    <w:rsid w:val="00D215B3"/>
    <w:rsid w:val="00D21A81"/>
    <w:rsid w:val="00D21C60"/>
    <w:rsid w:val="00D21EC9"/>
    <w:rsid w:val="00D2248F"/>
    <w:rsid w:val="00D2251C"/>
    <w:rsid w:val="00D22A44"/>
    <w:rsid w:val="00D23146"/>
    <w:rsid w:val="00D233FA"/>
    <w:rsid w:val="00D23DDD"/>
    <w:rsid w:val="00D2449C"/>
    <w:rsid w:val="00D24DF5"/>
    <w:rsid w:val="00D24EF5"/>
    <w:rsid w:val="00D24F6A"/>
    <w:rsid w:val="00D256D7"/>
    <w:rsid w:val="00D258E3"/>
    <w:rsid w:val="00D25FF8"/>
    <w:rsid w:val="00D26029"/>
    <w:rsid w:val="00D263B5"/>
    <w:rsid w:val="00D267CB"/>
    <w:rsid w:val="00D26B26"/>
    <w:rsid w:val="00D27480"/>
    <w:rsid w:val="00D27DB0"/>
    <w:rsid w:val="00D30295"/>
    <w:rsid w:val="00D303FF"/>
    <w:rsid w:val="00D30473"/>
    <w:rsid w:val="00D305D9"/>
    <w:rsid w:val="00D31230"/>
    <w:rsid w:val="00D31349"/>
    <w:rsid w:val="00D31687"/>
    <w:rsid w:val="00D316FE"/>
    <w:rsid w:val="00D3176D"/>
    <w:rsid w:val="00D3179F"/>
    <w:rsid w:val="00D32096"/>
    <w:rsid w:val="00D322A6"/>
    <w:rsid w:val="00D3265C"/>
    <w:rsid w:val="00D32661"/>
    <w:rsid w:val="00D32C6D"/>
    <w:rsid w:val="00D32DF8"/>
    <w:rsid w:val="00D33002"/>
    <w:rsid w:val="00D33627"/>
    <w:rsid w:val="00D336D9"/>
    <w:rsid w:val="00D34122"/>
    <w:rsid w:val="00D34235"/>
    <w:rsid w:val="00D3459D"/>
    <w:rsid w:val="00D34672"/>
    <w:rsid w:val="00D35163"/>
    <w:rsid w:val="00D35626"/>
    <w:rsid w:val="00D35877"/>
    <w:rsid w:val="00D359C8"/>
    <w:rsid w:val="00D35CCB"/>
    <w:rsid w:val="00D35D0A"/>
    <w:rsid w:val="00D35F79"/>
    <w:rsid w:val="00D36240"/>
    <w:rsid w:val="00D36AB1"/>
    <w:rsid w:val="00D36AC9"/>
    <w:rsid w:val="00D36C35"/>
    <w:rsid w:val="00D37040"/>
    <w:rsid w:val="00D373FF"/>
    <w:rsid w:val="00D376D5"/>
    <w:rsid w:val="00D377C2"/>
    <w:rsid w:val="00D378CE"/>
    <w:rsid w:val="00D37A50"/>
    <w:rsid w:val="00D37BCD"/>
    <w:rsid w:val="00D37D10"/>
    <w:rsid w:val="00D37F15"/>
    <w:rsid w:val="00D40031"/>
    <w:rsid w:val="00D401B6"/>
    <w:rsid w:val="00D40541"/>
    <w:rsid w:val="00D41066"/>
    <w:rsid w:val="00D417BB"/>
    <w:rsid w:val="00D419A7"/>
    <w:rsid w:val="00D41C2B"/>
    <w:rsid w:val="00D42A5D"/>
    <w:rsid w:val="00D42EA9"/>
    <w:rsid w:val="00D43C16"/>
    <w:rsid w:val="00D4464E"/>
    <w:rsid w:val="00D4492E"/>
    <w:rsid w:val="00D45538"/>
    <w:rsid w:val="00D45A7B"/>
    <w:rsid w:val="00D45B70"/>
    <w:rsid w:val="00D46344"/>
    <w:rsid w:val="00D465B1"/>
    <w:rsid w:val="00D4671C"/>
    <w:rsid w:val="00D46C10"/>
    <w:rsid w:val="00D46EF3"/>
    <w:rsid w:val="00D470BD"/>
    <w:rsid w:val="00D4734E"/>
    <w:rsid w:val="00D47A3C"/>
    <w:rsid w:val="00D47CF3"/>
    <w:rsid w:val="00D47E06"/>
    <w:rsid w:val="00D5009C"/>
    <w:rsid w:val="00D50524"/>
    <w:rsid w:val="00D50545"/>
    <w:rsid w:val="00D5058D"/>
    <w:rsid w:val="00D50A0F"/>
    <w:rsid w:val="00D50A56"/>
    <w:rsid w:val="00D51074"/>
    <w:rsid w:val="00D510F3"/>
    <w:rsid w:val="00D51695"/>
    <w:rsid w:val="00D51749"/>
    <w:rsid w:val="00D517BB"/>
    <w:rsid w:val="00D51887"/>
    <w:rsid w:val="00D51B6D"/>
    <w:rsid w:val="00D5217A"/>
    <w:rsid w:val="00D521D6"/>
    <w:rsid w:val="00D5229A"/>
    <w:rsid w:val="00D52489"/>
    <w:rsid w:val="00D52625"/>
    <w:rsid w:val="00D52634"/>
    <w:rsid w:val="00D526B6"/>
    <w:rsid w:val="00D52A1D"/>
    <w:rsid w:val="00D5314F"/>
    <w:rsid w:val="00D53792"/>
    <w:rsid w:val="00D53EE7"/>
    <w:rsid w:val="00D54663"/>
    <w:rsid w:val="00D5472C"/>
    <w:rsid w:val="00D54768"/>
    <w:rsid w:val="00D54942"/>
    <w:rsid w:val="00D54D48"/>
    <w:rsid w:val="00D54DD9"/>
    <w:rsid w:val="00D54DFF"/>
    <w:rsid w:val="00D553C0"/>
    <w:rsid w:val="00D553F0"/>
    <w:rsid w:val="00D55584"/>
    <w:rsid w:val="00D555EC"/>
    <w:rsid w:val="00D5576C"/>
    <w:rsid w:val="00D557F5"/>
    <w:rsid w:val="00D55B94"/>
    <w:rsid w:val="00D55D77"/>
    <w:rsid w:val="00D55DBD"/>
    <w:rsid w:val="00D562EA"/>
    <w:rsid w:val="00D5638D"/>
    <w:rsid w:val="00D564F8"/>
    <w:rsid w:val="00D56B41"/>
    <w:rsid w:val="00D56F53"/>
    <w:rsid w:val="00D5738D"/>
    <w:rsid w:val="00D573D6"/>
    <w:rsid w:val="00D57505"/>
    <w:rsid w:val="00D5776F"/>
    <w:rsid w:val="00D57929"/>
    <w:rsid w:val="00D57BE4"/>
    <w:rsid w:val="00D57F9E"/>
    <w:rsid w:val="00D602E8"/>
    <w:rsid w:val="00D606AF"/>
    <w:rsid w:val="00D60BBB"/>
    <w:rsid w:val="00D60F22"/>
    <w:rsid w:val="00D612CA"/>
    <w:rsid w:val="00D61469"/>
    <w:rsid w:val="00D6175C"/>
    <w:rsid w:val="00D61892"/>
    <w:rsid w:val="00D61AEE"/>
    <w:rsid w:val="00D61B78"/>
    <w:rsid w:val="00D61BF4"/>
    <w:rsid w:val="00D625F1"/>
    <w:rsid w:val="00D62EE2"/>
    <w:rsid w:val="00D630D8"/>
    <w:rsid w:val="00D633E2"/>
    <w:rsid w:val="00D63501"/>
    <w:rsid w:val="00D63694"/>
    <w:rsid w:val="00D638A1"/>
    <w:rsid w:val="00D63966"/>
    <w:rsid w:val="00D63C1F"/>
    <w:rsid w:val="00D63EAD"/>
    <w:rsid w:val="00D6487D"/>
    <w:rsid w:val="00D64945"/>
    <w:rsid w:val="00D64A56"/>
    <w:rsid w:val="00D64CE9"/>
    <w:rsid w:val="00D64F38"/>
    <w:rsid w:val="00D65090"/>
    <w:rsid w:val="00D651DF"/>
    <w:rsid w:val="00D655E0"/>
    <w:rsid w:val="00D6564F"/>
    <w:rsid w:val="00D6581A"/>
    <w:rsid w:val="00D65844"/>
    <w:rsid w:val="00D66375"/>
    <w:rsid w:val="00D668DF"/>
    <w:rsid w:val="00D669A9"/>
    <w:rsid w:val="00D66C11"/>
    <w:rsid w:val="00D66FC6"/>
    <w:rsid w:val="00D6701A"/>
    <w:rsid w:val="00D678DD"/>
    <w:rsid w:val="00D67B34"/>
    <w:rsid w:val="00D67BC0"/>
    <w:rsid w:val="00D67E5C"/>
    <w:rsid w:val="00D70623"/>
    <w:rsid w:val="00D70875"/>
    <w:rsid w:val="00D70A11"/>
    <w:rsid w:val="00D70EBD"/>
    <w:rsid w:val="00D71168"/>
    <w:rsid w:val="00D71344"/>
    <w:rsid w:val="00D7145B"/>
    <w:rsid w:val="00D714CD"/>
    <w:rsid w:val="00D715A8"/>
    <w:rsid w:val="00D715D8"/>
    <w:rsid w:val="00D71A80"/>
    <w:rsid w:val="00D71B14"/>
    <w:rsid w:val="00D7263D"/>
    <w:rsid w:val="00D7269E"/>
    <w:rsid w:val="00D72BAB"/>
    <w:rsid w:val="00D72EEC"/>
    <w:rsid w:val="00D731F1"/>
    <w:rsid w:val="00D732AA"/>
    <w:rsid w:val="00D7333C"/>
    <w:rsid w:val="00D734E7"/>
    <w:rsid w:val="00D7373C"/>
    <w:rsid w:val="00D73C39"/>
    <w:rsid w:val="00D74389"/>
    <w:rsid w:val="00D74A7F"/>
    <w:rsid w:val="00D74BDE"/>
    <w:rsid w:val="00D74E5F"/>
    <w:rsid w:val="00D74EDF"/>
    <w:rsid w:val="00D74F1E"/>
    <w:rsid w:val="00D74F33"/>
    <w:rsid w:val="00D74FC0"/>
    <w:rsid w:val="00D75096"/>
    <w:rsid w:val="00D75337"/>
    <w:rsid w:val="00D75548"/>
    <w:rsid w:val="00D757C7"/>
    <w:rsid w:val="00D7581A"/>
    <w:rsid w:val="00D75910"/>
    <w:rsid w:val="00D75B8C"/>
    <w:rsid w:val="00D75BD5"/>
    <w:rsid w:val="00D75FFE"/>
    <w:rsid w:val="00D76068"/>
    <w:rsid w:val="00D76131"/>
    <w:rsid w:val="00D76625"/>
    <w:rsid w:val="00D76D58"/>
    <w:rsid w:val="00D76F01"/>
    <w:rsid w:val="00D77239"/>
    <w:rsid w:val="00D77421"/>
    <w:rsid w:val="00D774EC"/>
    <w:rsid w:val="00D776BD"/>
    <w:rsid w:val="00D776E8"/>
    <w:rsid w:val="00D7793C"/>
    <w:rsid w:val="00D77A0F"/>
    <w:rsid w:val="00D77E5B"/>
    <w:rsid w:val="00D800CC"/>
    <w:rsid w:val="00D80438"/>
    <w:rsid w:val="00D80756"/>
    <w:rsid w:val="00D807F1"/>
    <w:rsid w:val="00D80814"/>
    <w:rsid w:val="00D8102F"/>
    <w:rsid w:val="00D810A3"/>
    <w:rsid w:val="00D8126C"/>
    <w:rsid w:val="00D81EEA"/>
    <w:rsid w:val="00D82311"/>
    <w:rsid w:val="00D82317"/>
    <w:rsid w:val="00D8247D"/>
    <w:rsid w:val="00D82544"/>
    <w:rsid w:val="00D8269B"/>
    <w:rsid w:val="00D8284F"/>
    <w:rsid w:val="00D82C46"/>
    <w:rsid w:val="00D82DEE"/>
    <w:rsid w:val="00D82E77"/>
    <w:rsid w:val="00D82EA7"/>
    <w:rsid w:val="00D82F9A"/>
    <w:rsid w:val="00D83395"/>
    <w:rsid w:val="00D8344C"/>
    <w:rsid w:val="00D838F7"/>
    <w:rsid w:val="00D83D61"/>
    <w:rsid w:val="00D83E8A"/>
    <w:rsid w:val="00D84316"/>
    <w:rsid w:val="00D847BA"/>
    <w:rsid w:val="00D84827"/>
    <w:rsid w:val="00D84AA0"/>
    <w:rsid w:val="00D85261"/>
    <w:rsid w:val="00D85264"/>
    <w:rsid w:val="00D852D9"/>
    <w:rsid w:val="00D8585D"/>
    <w:rsid w:val="00D85868"/>
    <w:rsid w:val="00D85A5E"/>
    <w:rsid w:val="00D85B6F"/>
    <w:rsid w:val="00D85E3E"/>
    <w:rsid w:val="00D863C7"/>
    <w:rsid w:val="00D864A9"/>
    <w:rsid w:val="00D8671E"/>
    <w:rsid w:val="00D86778"/>
    <w:rsid w:val="00D869E1"/>
    <w:rsid w:val="00D86D63"/>
    <w:rsid w:val="00D86E91"/>
    <w:rsid w:val="00D86F16"/>
    <w:rsid w:val="00D87073"/>
    <w:rsid w:val="00D8712C"/>
    <w:rsid w:val="00D87158"/>
    <w:rsid w:val="00D87AF4"/>
    <w:rsid w:val="00D87E34"/>
    <w:rsid w:val="00D90142"/>
    <w:rsid w:val="00D90551"/>
    <w:rsid w:val="00D90704"/>
    <w:rsid w:val="00D914A3"/>
    <w:rsid w:val="00D91D39"/>
    <w:rsid w:val="00D92320"/>
    <w:rsid w:val="00D923BA"/>
    <w:rsid w:val="00D923BD"/>
    <w:rsid w:val="00D9244E"/>
    <w:rsid w:val="00D928D0"/>
    <w:rsid w:val="00D929A2"/>
    <w:rsid w:val="00D92C0C"/>
    <w:rsid w:val="00D932F0"/>
    <w:rsid w:val="00D9335D"/>
    <w:rsid w:val="00D93533"/>
    <w:rsid w:val="00D93CE5"/>
    <w:rsid w:val="00D94625"/>
    <w:rsid w:val="00D948EA"/>
    <w:rsid w:val="00D94C59"/>
    <w:rsid w:val="00D950F5"/>
    <w:rsid w:val="00D952B7"/>
    <w:rsid w:val="00D95401"/>
    <w:rsid w:val="00D9551A"/>
    <w:rsid w:val="00D95573"/>
    <w:rsid w:val="00D959B8"/>
    <w:rsid w:val="00D959F9"/>
    <w:rsid w:val="00D95BF6"/>
    <w:rsid w:val="00D95C93"/>
    <w:rsid w:val="00D95CBB"/>
    <w:rsid w:val="00D95F1B"/>
    <w:rsid w:val="00D969B8"/>
    <w:rsid w:val="00D971AD"/>
    <w:rsid w:val="00D973CC"/>
    <w:rsid w:val="00D976C9"/>
    <w:rsid w:val="00D97C45"/>
    <w:rsid w:val="00D97FAC"/>
    <w:rsid w:val="00D97FAE"/>
    <w:rsid w:val="00DA09B7"/>
    <w:rsid w:val="00DA0A2D"/>
    <w:rsid w:val="00DA0AC6"/>
    <w:rsid w:val="00DA0B9A"/>
    <w:rsid w:val="00DA0E17"/>
    <w:rsid w:val="00DA0EE0"/>
    <w:rsid w:val="00DA10A5"/>
    <w:rsid w:val="00DA1B2D"/>
    <w:rsid w:val="00DA203C"/>
    <w:rsid w:val="00DA22BF"/>
    <w:rsid w:val="00DA232F"/>
    <w:rsid w:val="00DA25EA"/>
    <w:rsid w:val="00DA260F"/>
    <w:rsid w:val="00DA297A"/>
    <w:rsid w:val="00DA2A39"/>
    <w:rsid w:val="00DA2D59"/>
    <w:rsid w:val="00DA2F48"/>
    <w:rsid w:val="00DA2F5F"/>
    <w:rsid w:val="00DA2F9D"/>
    <w:rsid w:val="00DA2FFF"/>
    <w:rsid w:val="00DA3144"/>
    <w:rsid w:val="00DA3153"/>
    <w:rsid w:val="00DA32D2"/>
    <w:rsid w:val="00DA33D4"/>
    <w:rsid w:val="00DA33F6"/>
    <w:rsid w:val="00DA40E8"/>
    <w:rsid w:val="00DA42FD"/>
    <w:rsid w:val="00DA4323"/>
    <w:rsid w:val="00DA46DD"/>
    <w:rsid w:val="00DA4E73"/>
    <w:rsid w:val="00DA4EDC"/>
    <w:rsid w:val="00DA4FC5"/>
    <w:rsid w:val="00DA518D"/>
    <w:rsid w:val="00DA51F9"/>
    <w:rsid w:val="00DA5371"/>
    <w:rsid w:val="00DA583C"/>
    <w:rsid w:val="00DA58A2"/>
    <w:rsid w:val="00DA5AA4"/>
    <w:rsid w:val="00DA5B4A"/>
    <w:rsid w:val="00DA5D44"/>
    <w:rsid w:val="00DA5F73"/>
    <w:rsid w:val="00DA5FF2"/>
    <w:rsid w:val="00DA60D1"/>
    <w:rsid w:val="00DA6CBC"/>
    <w:rsid w:val="00DA6D77"/>
    <w:rsid w:val="00DA7319"/>
    <w:rsid w:val="00DA7362"/>
    <w:rsid w:val="00DA7B19"/>
    <w:rsid w:val="00DB0033"/>
    <w:rsid w:val="00DB00A2"/>
    <w:rsid w:val="00DB0E8C"/>
    <w:rsid w:val="00DB106B"/>
    <w:rsid w:val="00DB172B"/>
    <w:rsid w:val="00DB17CA"/>
    <w:rsid w:val="00DB1A55"/>
    <w:rsid w:val="00DB1D89"/>
    <w:rsid w:val="00DB2285"/>
    <w:rsid w:val="00DB258F"/>
    <w:rsid w:val="00DB265B"/>
    <w:rsid w:val="00DB2951"/>
    <w:rsid w:val="00DB2AA8"/>
    <w:rsid w:val="00DB2ECC"/>
    <w:rsid w:val="00DB3160"/>
    <w:rsid w:val="00DB37D1"/>
    <w:rsid w:val="00DB3D63"/>
    <w:rsid w:val="00DB3DEC"/>
    <w:rsid w:val="00DB437C"/>
    <w:rsid w:val="00DB479F"/>
    <w:rsid w:val="00DB4D2C"/>
    <w:rsid w:val="00DB4EEE"/>
    <w:rsid w:val="00DB561A"/>
    <w:rsid w:val="00DB582F"/>
    <w:rsid w:val="00DB593E"/>
    <w:rsid w:val="00DB5C7C"/>
    <w:rsid w:val="00DB620F"/>
    <w:rsid w:val="00DB6356"/>
    <w:rsid w:val="00DB643C"/>
    <w:rsid w:val="00DB643E"/>
    <w:rsid w:val="00DB6536"/>
    <w:rsid w:val="00DB6539"/>
    <w:rsid w:val="00DB6583"/>
    <w:rsid w:val="00DB6A62"/>
    <w:rsid w:val="00DB6BA8"/>
    <w:rsid w:val="00DB6BD7"/>
    <w:rsid w:val="00DB6DC6"/>
    <w:rsid w:val="00DB6FAF"/>
    <w:rsid w:val="00DB7009"/>
    <w:rsid w:val="00DB7640"/>
    <w:rsid w:val="00DB77D3"/>
    <w:rsid w:val="00DB7B01"/>
    <w:rsid w:val="00DB7CFA"/>
    <w:rsid w:val="00DB7E76"/>
    <w:rsid w:val="00DC00FF"/>
    <w:rsid w:val="00DC068E"/>
    <w:rsid w:val="00DC08A0"/>
    <w:rsid w:val="00DC0C5E"/>
    <w:rsid w:val="00DC0FD4"/>
    <w:rsid w:val="00DC1073"/>
    <w:rsid w:val="00DC13A0"/>
    <w:rsid w:val="00DC1416"/>
    <w:rsid w:val="00DC1951"/>
    <w:rsid w:val="00DC1D9D"/>
    <w:rsid w:val="00DC1FAF"/>
    <w:rsid w:val="00DC265E"/>
    <w:rsid w:val="00DC2C68"/>
    <w:rsid w:val="00DC2F56"/>
    <w:rsid w:val="00DC2FA1"/>
    <w:rsid w:val="00DC2FC3"/>
    <w:rsid w:val="00DC3210"/>
    <w:rsid w:val="00DC322A"/>
    <w:rsid w:val="00DC38DF"/>
    <w:rsid w:val="00DC3AF2"/>
    <w:rsid w:val="00DC3C24"/>
    <w:rsid w:val="00DC3E6C"/>
    <w:rsid w:val="00DC43AB"/>
    <w:rsid w:val="00DC44BB"/>
    <w:rsid w:val="00DC4876"/>
    <w:rsid w:val="00DC4EF7"/>
    <w:rsid w:val="00DC4F8C"/>
    <w:rsid w:val="00DC5AA4"/>
    <w:rsid w:val="00DC5D40"/>
    <w:rsid w:val="00DC6AE5"/>
    <w:rsid w:val="00DC6D35"/>
    <w:rsid w:val="00DC7611"/>
    <w:rsid w:val="00DC7633"/>
    <w:rsid w:val="00DC7CF9"/>
    <w:rsid w:val="00DC7E6C"/>
    <w:rsid w:val="00DC7F43"/>
    <w:rsid w:val="00DD003D"/>
    <w:rsid w:val="00DD05F4"/>
    <w:rsid w:val="00DD05FE"/>
    <w:rsid w:val="00DD0788"/>
    <w:rsid w:val="00DD0E2C"/>
    <w:rsid w:val="00DD0F8C"/>
    <w:rsid w:val="00DD0FA7"/>
    <w:rsid w:val="00DD11E4"/>
    <w:rsid w:val="00DD11FB"/>
    <w:rsid w:val="00DD139D"/>
    <w:rsid w:val="00DD17D7"/>
    <w:rsid w:val="00DD18B9"/>
    <w:rsid w:val="00DD27AC"/>
    <w:rsid w:val="00DD287E"/>
    <w:rsid w:val="00DD2899"/>
    <w:rsid w:val="00DD2C28"/>
    <w:rsid w:val="00DD337E"/>
    <w:rsid w:val="00DD362A"/>
    <w:rsid w:val="00DD3BF0"/>
    <w:rsid w:val="00DD3FCC"/>
    <w:rsid w:val="00DD41CA"/>
    <w:rsid w:val="00DD44B9"/>
    <w:rsid w:val="00DD45B9"/>
    <w:rsid w:val="00DD47D7"/>
    <w:rsid w:val="00DD4963"/>
    <w:rsid w:val="00DD4CD6"/>
    <w:rsid w:val="00DD50E9"/>
    <w:rsid w:val="00DD519C"/>
    <w:rsid w:val="00DD5565"/>
    <w:rsid w:val="00DD567B"/>
    <w:rsid w:val="00DD5E7A"/>
    <w:rsid w:val="00DD6015"/>
    <w:rsid w:val="00DD649E"/>
    <w:rsid w:val="00DD68C8"/>
    <w:rsid w:val="00DD709B"/>
    <w:rsid w:val="00DD76CD"/>
    <w:rsid w:val="00DD7D92"/>
    <w:rsid w:val="00DD7F6E"/>
    <w:rsid w:val="00DE0229"/>
    <w:rsid w:val="00DE0261"/>
    <w:rsid w:val="00DE04CD"/>
    <w:rsid w:val="00DE052D"/>
    <w:rsid w:val="00DE0659"/>
    <w:rsid w:val="00DE07DD"/>
    <w:rsid w:val="00DE136D"/>
    <w:rsid w:val="00DE1761"/>
    <w:rsid w:val="00DE19F2"/>
    <w:rsid w:val="00DE1AE5"/>
    <w:rsid w:val="00DE1AFB"/>
    <w:rsid w:val="00DE1B8D"/>
    <w:rsid w:val="00DE22AD"/>
    <w:rsid w:val="00DE2A02"/>
    <w:rsid w:val="00DE2C6C"/>
    <w:rsid w:val="00DE2DE7"/>
    <w:rsid w:val="00DE2E14"/>
    <w:rsid w:val="00DE339F"/>
    <w:rsid w:val="00DE3769"/>
    <w:rsid w:val="00DE415B"/>
    <w:rsid w:val="00DE44C5"/>
    <w:rsid w:val="00DE452A"/>
    <w:rsid w:val="00DE49D3"/>
    <w:rsid w:val="00DE4B1D"/>
    <w:rsid w:val="00DE5067"/>
    <w:rsid w:val="00DE5333"/>
    <w:rsid w:val="00DE53C1"/>
    <w:rsid w:val="00DE59C3"/>
    <w:rsid w:val="00DE5A46"/>
    <w:rsid w:val="00DE605A"/>
    <w:rsid w:val="00DE6115"/>
    <w:rsid w:val="00DE631B"/>
    <w:rsid w:val="00DE63A7"/>
    <w:rsid w:val="00DE69B4"/>
    <w:rsid w:val="00DE6DD4"/>
    <w:rsid w:val="00DE6F2F"/>
    <w:rsid w:val="00DE6F75"/>
    <w:rsid w:val="00DE7BF1"/>
    <w:rsid w:val="00DE7CEC"/>
    <w:rsid w:val="00DE7D66"/>
    <w:rsid w:val="00DE7E76"/>
    <w:rsid w:val="00DF00FB"/>
    <w:rsid w:val="00DF03CA"/>
    <w:rsid w:val="00DF0606"/>
    <w:rsid w:val="00DF09CC"/>
    <w:rsid w:val="00DF0A40"/>
    <w:rsid w:val="00DF0B01"/>
    <w:rsid w:val="00DF0BF7"/>
    <w:rsid w:val="00DF0FB6"/>
    <w:rsid w:val="00DF10B3"/>
    <w:rsid w:val="00DF1195"/>
    <w:rsid w:val="00DF12D2"/>
    <w:rsid w:val="00DF134C"/>
    <w:rsid w:val="00DF165B"/>
    <w:rsid w:val="00DF1B3E"/>
    <w:rsid w:val="00DF1BF7"/>
    <w:rsid w:val="00DF1E32"/>
    <w:rsid w:val="00DF222B"/>
    <w:rsid w:val="00DF27FA"/>
    <w:rsid w:val="00DF2A08"/>
    <w:rsid w:val="00DF374E"/>
    <w:rsid w:val="00DF383A"/>
    <w:rsid w:val="00DF397D"/>
    <w:rsid w:val="00DF3E85"/>
    <w:rsid w:val="00DF3F63"/>
    <w:rsid w:val="00DF446F"/>
    <w:rsid w:val="00DF45E6"/>
    <w:rsid w:val="00DF45FE"/>
    <w:rsid w:val="00DF4734"/>
    <w:rsid w:val="00DF52B0"/>
    <w:rsid w:val="00DF58D2"/>
    <w:rsid w:val="00DF59FE"/>
    <w:rsid w:val="00DF5A40"/>
    <w:rsid w:val="00DF5CEB"/>
    <w:rsid w:val="00DF5F2A"/>
    <w:rsid w:val="00DF61C0"/>
    <w:rsid w:val="00DF6305"/>
    <w:rsid w:val="00DF6420"/>
    <w:rsid w:val="00DF6692"/>
    <w:rsid w:val="00DF6AD4"/>
    <w:rsid w:val="00DF6E8C"/>
    <w:rsid w:val="00DF72C5"/>
    <w:rsid w:val="00DF7593"/>
    <w:rsid w:val="00DF7C9D"/>
    <w:rsid w:val="00DF7E64"/>
    <w:rsid w:val="00E00002"/>
    <w:rsid w:val="00E0006F"/>
    <w:rsid w:val="00E00BCB"/>
    <w:rsid w:val="00E01161"/>
    <w:rsid w:val="00E011D0"/>
    <w:rsid w:val="00E01470"/>
    <w:rsid w:val="00E017FB"/>
    <w:rsid w:val="00E01B95"/>
    <w:rsid w:val="00E01C90"/>
    <w:rsid w:val="00E0211C"/>
    <w:rsid w:val="00E02426"/>
    <w:rsid w:val="00E02D97"/>
    <w:rsid w:val="00E035E7"/>
    <w:rsid w:val="00E03644"/>
    <w:rsid w:val="00E0365E"/>
    <w:rsid w:val="00E03676"/>
    <w:rsid w:val="00E03697"/>
    <w:rsid w:val="00E037B1"/>
    <w:rsid w:val="00E038F6"/>
    <w:rsid w:val="00E03A19"/>
    <w:rsid w:val="00E03AAC"/>
    <w:rsid w:val="00E03D51"/>
    <w:rsid w:val="00E040E7"/>
    <w:rsid w:val="00E04330"/>
    <w:rsid w:val="00E0440B"/>
    <w:rsid w:val="00E04411"/>
    <w:rsid w:val="00E052F9"/>
    <w:rsid w:val="00E058A9"/>
    <w:rsid w:val="00E05BBB"/>
    <w:rsid w:val="00E05C36"/>
    <w:rsid w:val="00E05F17"/>
    <w:rsid w:val="00E06514"/>
    <w:rsid w:val="00E0670C"/>
    <w:rsid w:val="00E068CD"/>
    <w:rsid w:val="00E06C47"/>
    <w:rsid w:val="00E06C5B"/>
    <w:rsid w:val="00E06D55"/>
    <w:rsid w:val="00E07417"/>
    <w:rsid w:val="00E07705"/>
    <w:rsid w:val="00E07E0C"/>
    <w:rsid w:val="00E1019F"/>
    <w:rsid w:val="00E103DC"/>
    <w:rsid w:val="00E108FA"/>
    <w:rsid w:val="00E10BE3"/>
    <w:rsid w:val="00E11231"/>
    <w:rsid w:val="00E1195B"/>
    <w:rsid w:val="00E119A6"/>
    <w:rsid w:val="00E11A6C"/>
    <w:rsid w:val="00E1215B"/>
    <w:rsid w:val="00E12808"/>
    <w:rsid w:val="00E1281D"/>
    <w:rsid w:val="00E1282E"/>
    <w:rsid w:val="00E13645"/>
    <w:rsid w:val="00E137E2"/>
    <w:rsid w:val="00E13950"/>
    <w:rsid w:val="00E142BF"/>
    <w:rsid w:val="00E14600"/>
    <w:rsid w:val="00E14A45"/>
    <w:rsid w:val="00E14DDF"/>
    <w:rsid w:val="00E154D5"/>
    <w:rsid w:val="00E155B6"/>
    <w:rsid w:val="00E161D0"/>
    <w:rsid w:val="00E1665E"/>
    <w:rsid w:val="00E16803"/>
    <w:rsid w:val="00E1695A"/>
    <w:rsid w:val="00E176DE"/>
    <w:rsid w:val="00E17932"/>
    <w:rsid w:val="00E17B12"/>
    <w:rsid w:val="00E17C07"/>
    <w:rsid w:val="00E202B0"/>
    <w:rsid w:val="00E20935"/>
    <w:rsid w:val="00E20A92"/>
    <w:rsid w:val="00E20D21"/>
    <w:rsid w:val="00E20F25"/>
    <w:rsid w:val="00E2103E"/>
    <w:rsid w:val="00E2107F"/>
    <w:rsid w:val="00E212F3"/>
    <w:rsid w:val="00E2185F"/>
    <w:rsid w:val="00E21B74"/>
    <w:rsid w:val="00E2231F"/>
    <w:rsid w:val="00E22375"/>
    <w:rsid w:val="00E22435"/>
    <w:rsid w:val="00E229C2"/>
    <w:rsid w:val="00E22BB6"/>
    <w:rsid w:val="00E23135"/>
    <w:rsid w:val="00E2387A"/>
    <w:rsid w:val="00E24192"/>
    <w:rsid w:val="00E24504"/>
    <w:rsid w:val="00E24717"/>
    <w:rsid w:val="00E2558F"/>
    <w:rsid w:val="00E25779"/>
    <w:rsid w:val="00E2598A"/>
    <w:rsid w:val="00E25994"/>
    <w:rsid w:val="00E259A7"/>
    <w:rsid w:val="00E25E73"/>
    <w:rsid w:val="00E26301"/>
    <w:rsid w:val="00E2644A"/>
    <w:rsid w:val="00E26B13"/>
    <w:rsid w:val="00E26BFA"/>
    <w:rsid w:val="00E2750C"/>
    <w:rsid w:val="00E27957"/>
    <w:rsid w:val="00E2798B"/>
    <w:rsid w:val="00E27DFA"/>
    <w:rsid w:val="00E27FF5"/>
    <w:rsid w:val="00E30126"/>
    <w:rsid w:val="00E30607"/>
    <w:rsid w:val="00E30B15"/>
    <w:rsid w:val="00E30C39"/>
    <w:rsid w:val="00E30E33"/>
    <w:rsid w:val="00E30F0E"/>
    <w:rsid w:val="00E310C7"/>
    <w:rsid w:val="00E31369"/>
    <w:rsid w:val="00E3171A"/>
    <w:rsid w:val="00E32463"/>
    <w:rsid w:val="00E325E0"/>
    <w:rsid w:val="00E32B30"/>
    <w:rsid w:val="00E32E14"/>
    <w:rsid w:val="00E33697"/>
    <w:rsid w:val="00E336FD"/>
    <w:rsid w:val="00E33F1C"/>
    <w:rsid w:val="00E33F2B"/>
    <w:rsid w:val="00E345CC"/>
    <w:rsid w:val="00E346EF"/>
    <w:rsid w:val="00E34B5D"/>
    <w:rsid w:val="00E34C40"/>
    <w:rsid w:val="00E351AF"/>
    <w:rsid w:val="00E351C9"/>
    <w:rsid w:val="00E352C0"/>
    <w:rsid w:val="00E35A7E"/>
    <w:rsid w:val="00E35AF9"/>
    <w:rsid w:val="00E35CDF"/>
    <w:rsid w:val="00E35D38"/>
    <w:rsid w:val="00E35E72"/>
    <w:rsid w:val="00E35F2E"/>
    <w:rsid w:val="00E36295"/>
    <w:rsid w:val="00E36459"/>
    <w:rsid w:val="00E3659F"/>
    <w:rsid w:val="00E36FC8"/>
    <w:rsid w:val="00E371F1"/>
    <w:rsid w:val="00E379DF"/>
    <w:rsid w:val="00E37D01"/>
    <w:rsid w:val="00E37D10"/>
    <w:rsid w:val="00E37E7B"/>
    <w:rsid w:val="00E402E5"/>
    <w:rsid w:val="00E4039C"/>
    <w:rsid w:val="00E40562"/>
    <w:rsid w:val="00E40570"/>
    <w:rsid w:val="00E4076B"/>
    <w:rsid w:val="00E40772"/>
    <w:rsid w:val="00E4081E"/>
    <w:rsid w:val="00E4098C"/>
    <w:rsid w:val="00E41058"/>
    <w:rsid w:val="00E4116E"/>
    <w:rsid w:val="00E41BD3"/>
    <w:rsid w:val="00E41F79"/>
    <w:rsid w:val="00E429BD"/>
    <w:rsid w:val="00E42AAB"/>
    <w:rsid w:val="00E42BBB"/>
    <w:rsid w:val="00E43A31"/>
    <w:rsid w:val="00E44267"/>
    <w:rsid w:val="00E443FE"/>
    <w:rsid w:val="00E446CB"/>
    <w:rsid w:val="00E44824"/>
    <w:rsid w:val="00E44E1A"/>
    <w:rsid w:val="00E453E9"/>
    <w:rsid w:val="00E4582E"/>
    <w:rsid w:val="00E460A4"/>
    <w:rsid w:val="00E46338"/>
    <w:rsid w:val="00E465ED"/>
    <w:rsid w:val="00E47614"/>
    <w:rsid w:val="00E500F8"/>
    <w:rsid w:val="00E5018C"/>
    <w:rsid w:val="00E502D9"/>
    <w:rsid w:val="00E50894"/>
    <w:rsid w:val="00E50B6F"/>
    <w:rsid w:val="00E50C1A"/>
    <w:rsid w:val="00E51B23"/>
    <w:rsid w:val="00E51D49"/>
    <w:rsid w:val="00E51DAE"/>
    <w:rsid w:val="00E528D4"/>
    <w:rsid w:val="00E52997"/>
    <w:rsid w:val="00E52A8E"/>
    <w:rsid w:val="00E533A6"/>
    <w:rsid w:val="00E5368A"/>
    <w:rsid w:val="00E53B2F"/>
    <w:rsid w:val="00E53BDE"/>
    <w:rsid w:val="00E53C33"/>
    <w:rsid w:val="00E540AB"/>
    <w:rsid w:val="00E540DB"/>
    <w:rsid w:val="00E5438F"/>
    <w:rsid w:val="00E543F9"/>
    <w:rsid w:val="00E54501"/>
    <w:rsid w:val="00E5455D"/>
    <w:rsid w:val="00E54871"/>
    <w:rsid w:val="00E54A31"/>
    <w:rsid w:val="00E54A5E"/>
    <w:rsid w:val="00E54AF6"/>
    <w:rsid w:val="00E54B78"/>
    <w:rsid w:val="00E54E80"/>
    <w:rsid w:val="00E5542A"/>
    <w:rsid w:val="00E554D7"/>
    <w:rsid w:val="00E556D5"/>
    <w:rsid w:val="00E55A0A"/>
    <w:rsid w:val="00E55DB2"/>
    <w:rsid w:val="00E560AA"/>
    <w:rsid w:val="00E5623E"/>
    <w:rsid w:val="00E5666F"/>
    <w:rsid w:val="00E56F5C"/>
    <w:rsid w:val="00E570E8"/>
    <w:rsid w:val="00E5726C"/>
    <w:rsid w:val="00E576F4"/>
    <w:rsid w:val="00E60122"/>
    <w:rsid w:val="00E60284"/>
    <w:rsid w:val="00E603C4"/>
    <w:rsid w:val="00E606BA"/>
    <w:rsid w:val="00E60905"/>
    <w:rsid w:val="00E60A3D"/>
    <w:rsid w:val="00E60F35"/>
    <w:rsid w:val="00E6107F"/>
    <w:rsid w:val="00E61262"/>
    <w:rsid w:val="00E6130D"/>
    <w:rsid w:val="00E616D0"/>
    <w:rsid w:val="00E62115"/>
    <w:rsid w:val="00E621FA"/>
    <w:rsid w:val="00E623DB"/>
    <w:rsid w:val="00E62753"/>
    <w:rsid w:val="00E62867"/>
    <w:rsid w:val="00E62B59"/>
    <w:rsid w:val="00E63120"/>
    <w:rsid w:val="00E63147"/>
    <w:rsid w:val="00E631E0"/>
    <w:rsid w:val="00E631EE"/>
    <w:rsid w:val="00E633EE"/>
    <w:rsid w:val="00E634D8"/>
    <w:rsid w:val="00E63E79"/>
    <w:rsid w:val="00E6439A"/>
    <w:rsid w:val="00E6449E"/>
    <w:rsid w:val="00E6454C"/>
    <w:rsid w:val="00E64E79"/>
    <w:rsid w:val="00E64FDF"/>
    <w:rsid w:val="00E652CF"/>
    <w:rsid w:val="00E658B3"/>
    <w:rsid w:val="00E65D0B"/>
    <w:rsid w:val="00E65FBD"/>
    <w:rsid w:val="00E668E5"/>
    <w:rsid w:val="00E669A4"/>
    <w:rsid w:val="00E66B70"/>
    <w:rsid w:val="00E66CB5"/>
    <w:rsid w:val="00E66E40"/>
    <w:rsid w:val="00E67030"/>
    <w:rsid w:val="00E6711A"/>
    <w:rsid w:val="00E67123"/>
    <w:rsid w:val="00E677C0"/>
    <w:rsid w:val="00E677FF"/>
    <w:rsid w:val="00E67815"/>
    <w:rsid w:val="00E67D85"/>
    <w:rsid w:val="00E705FD"/>
    <w:rsid w:val="00E7060A"/>
    <w:rsid w:val="00E71087"/>
    <w:rsid w:val="00E715A0"/>
    <w:rsid w:val="00E71780"/>
    <w:rsid w:val="00E71AB7"/>
    <w:rsid w:val="00E71E02"/>
    <w:rsid w:val="00E71F7A"/>
    <w:rsid w:val="00E724A6"/>
    <w:rsid w:val="00E725D0"/>
    <w:rsid w:val="00E725F9"/>
    <w:rsid w:val="00E727D1"/>
    <w:rsid w:val="00E72A83"/>
    <w:rsid w:val="00E72FBD"/>
    <w:rsid w:val="00E730FE"/>
    <w:rsid w:val="00E7320C"/>
    <w:rsid w:val="00E732C4"/>
    <w:rsid w:val="00E74355"/>
    <w:rsid w:val="00E74357"/>
    <w:rsid w:val="00E7454E"/>
    <w:rsid w:val="00E7469A"/>
    <w:rsid w:val="00E746C5"/>
    <w:rsid w:val="00E74FE8"/>
    <w:rsid w:val="00E757C1"/>
    <w:rsid w:val="00E758CF"/>
    <w:rsid w:val="00E7596E"/>
    <w:rsid w:val="00E75B42"/>
    <w:rsid w:val="00E75D6C"/>
    <w:rsid w:val="00E75FD1"/>
    <w:rsid w:val="00E763C4"/>
    <w:rsid w:val="00E7695B"/>
    <w:rsid w:val="00E76C3B"/>
    <w:rsid w:val="00E76E5A"/>
    <w:rsid w:val="00E771FA"/>
    <w:rsid w:val="00E77A84"/>
    <w:rsid w:val="00E77E76"/>
    <w:rsid w:val="00E801B3"/>
    <w:rsid w:val="00E805F1"/>
    <w:rsid w:val="00E808CC"/>
    <w:rsid w:val="00E810DA"/>
    <w:rsid w:val="00E813AD"/>
    <w:rsid w:val="00E815DF"/>
    <w:rsid w:val="00E816D0"/>
    <w:rsid w:val="00E8190F"/>
    <w:rsid w:val="00E81B1D"/>
    <w:rsid w:val="00E81DE5"/>
    <w:rsid w:val="00E82D2A"/>
    <w:rsid w:val="00E82DA2"/>
    <w:rsid w:val="00E82E3B"/>
    <w:rsid w:val="00E8353A"/>
    <w:rsid w:val="00E835AE"/>
    <w:rsid w:val="00E83875"/>
    <w:rsid w:val="00E84374"/>
    <w:rsid w:val="00E845D3"/>
    <w:rsid w:val="00E8467F"/>
    <w:rsid w:val="00E848EB"/>
    <w:rsid w:val="00E84A22"/>
    <w:rsid w:val="00E84BBA"/>
    <w:rsid w:val="00E84C4F"/>
    <w:rsid w:val="00E851CE"/>
    <w:rsid w:val="00E85B07"/>
    <w:rsid w:val="00E85B9F"/>
    <w:rsid w:val="00E85C0B"/>
    <w:rsid w:val="00E85DDB"/>
    <w:rsid w:val="00E85F30"/>
    <w:rsid w:val="00E86343"/>
    <w:rsid w:val="00E86415"/>
    <w:rsid w:val="00E86756"/>
    <w:rsid w:val="00E867D7"/>
    <w:rsid w:val="00E8688B"/>
    <w:rsid w:val="00E86A26"/>
    <w:rsid w:val="00E870C7"/>
    <w:rsid w:val="00E87137"/>
    <w:rsid w:val="00E8719D"/>
    <w:rsid w:val="00E875D1"/>
    <w:rsid w:val="00E8768F"/>
    <w:rsid w:val="00E905AE"/>
    <w:rsid w:val="00E90720"/>
    <w:rsid w:val="00E90A13"/>
    <w:rsid w:val="00E90ADF"/>
    <w:rsid w:val="00E90C24"/>
    <w:rsid w:val="00E90D46"/>
    <w:rsid w:val="00E90EF7"/>
    <w:rsid w:val="00E915A1"/>
    <w:rsid w:val="00E91747"/>
    <w:rsid w:val="00E918FC"/>
    <w:rsid w:val="00E9199F"/>
    <w:rsid w:val="00E91FE7"/>
    <w:rsid w:val="00E92334"/>
    <w:rsid w:val="00E9320A"/>
    <w:rsid w:val="00E93559"/>
    <w:rsid w:val="00E93B20"/>
    <w:rsid w:val="00E93C16"/>
    <w:rsid w:val="00E947C4"/>
    <w:rsid w:val="00E94941"/>
    <w:rsid w:val="00E94BBC"/>
    <w:rsid w:val="00E94BC1"/>
    <w:rsid w:val="00E94C23"/>
    <w:rsid w:val="00E95255"/>
    <w:rsid w:val="00E957AB"/>
    <w:rsid w:val="00E9596C"/>
    <w:rsid w:val="00E95B14"/>
    <w:rsid w:val="00E95B87"/>
    <w:rsid w:val="00E95C36"/>
    <w:rsid w:val="00E95CA0"/>
    <w:rsid w:val="00E95CF0"/>
    <w:rsid w:val="00E9634D"/>
    <w:rsid w:val="00E966B4"/>
    <w:rsid w:val="00E9698F"/>
    <w:rsid w:val="00E9761B"/>
    <w:rsid w:val="00E9789B"/>
    <w:rsid w:val="00E97C28"/>
    <w:rsid w:val="00E97D2B"/>
    <w:rsid w:val="00E97DAE"/>
    <w:rsid w:val="00E97F78"/>
    <w:rsid w:val="00EA0814"/>
    <w:rsid w:val="00EA0E64"/>
    <w:rsid w:val="00EA0FDF"/>
    <w:rsid w:val="00EA15E5"/>
    <w:rsid w:val="00EA222F"/>
    <w:rsid w:val="00EA24F2"/>
    <w:rsid w:val="00EA2563"/>
    <w:rsid w:val="00EA2719"/>
    <w:rsid w:val="00EA2737"/>
    <w:rsid w:val="00EA287E"/>
    <w:rsid w:val="00EA2EB1"/>
    <w:rsid w:val="00EA3130"/>
    <w:rsid w:val="00EA31A6"/>
    <w:rsid w:val="00EA31BB"/>
    <w:rsid w:val="00EA36ED"/>
    <w:rsid w:val="00EA37C3"/>
    <w:rsid w:val="00EA3C4A"/>
    <w:rsid w:val="00EA3F84"/>
    <w:rsid w:val="00EA413A"/>
    <w:rsid w:val="00EA4414"/>
    <w:rsid w:val="00EA4C2C"/>
    <w:rsid w:val="00EA50F2"/>
    <w:rsid w:val="00EA5756"/>
    <w:rsid w:val="00EA594A"/>
    <w:rsid w:val="00EA59E1"/>
    <w:rsid w:val="00EA5A10"/>
    <w:rsid w:val="00EA5B20"/>
    <w:rsid w:val="00EA5B79"/>
    <w:rsid w:val="00EA5D1F"/>
    <w:rsid w:val="00EA6019"/>
    <w:rsid w:val="00EA657D"/>
    <w:rsid w:val="00EA69FA"/>
    <w:rsid w:val="00EA6D76"/>
    <w:rsid w:val="00EA70AB"/>
    <w:rsid w:val="00EA70D0"/>
    <w:rsid w:val="00EA721C"/>
    <w:rsid w:val="00EA7AA7"/>
    <w:rsid w:val="00EA7AD7"/>
    <w:rsid w:val="00EA7AF9"/>
    <w:rsid w:val="00EB01E4"/>
    <w:rsid w:val="00EB028B"/>
    <w:rsid w:val="00EB047B"/>
    <w:rsid w:val="00EB0810"/>
    <w:rsid w:val="00EB08BD"/>
    <w:rsid w:val="00EB0FAB"/>
    <w:rsid w:val="00EB1BBA"/>
    <w:rsid w:val="00EB1DBD"/>
    <w:rsid w:val="00EB2342"/>
    <w:rsid w:val="00EB24BD"/>
    <w:rsid w:val="00EB25FE"/>
    <w:rsid w:val="00EB26C0"/>
    <w:rsid w:val="00EB275E"/>
    <w:rsid w:val="00EB29BD"/>
    <w:rsid w:val="00EB2B8C"/>
    <w:rsid w:val="00EB30BA"/>
    <w:rsid w:val="00EB3131"/>
    <w:rsid w:val="00EB31F3"/>
    <w:rsid w:val="00EB3806"/>
    <w:rsid w:val="00EB4154"/>
    <w:rsid w:val="00EB471D"/>
    <w:rsid w:val="00EB501C"/>
    <w:rsid w:val="00EB61F3"/>
    <w:rsid w:val="00EB64A7"/>
    <w:rsid w:val="00EB6624"/>
    <w:rsid w:val="00EB6AF6"/>
    <w:rsid w:val="00EB6C65"/>
    <w:rsid w:val="00EB6D48"/>
    <w:rsid w:val="00EB6DB0"/>
    <w:rsid w:val="00EB6E8D"/>
    <w:rsid w:val="00EB711E"/>
    <w:rsid w:val="00EB7463"/>
    <w:rsid w:val="00EB782B"/>
    <w:rsid w:val="00EB7CB2"/>
    <w:rsid w:val="00EB7E7E"/>
    <w:rsid w:val="00EC01EB"/>
    <w:rsid w:val="00EC08E9"/>
    <w:rsid w:val="00EC099C"/>
    <w:rsid w:val="00EC0A6C"/>
    <w:rsid w:val="00EC2126"/>
    <w:rsid w:val="00EC2389"/>
    <w:rsid w:val="00EC3F65"/>
    <w:rsid w:val="00EC456C"/>
    <w:rsid w:val="00EC4E48"/>
    <w:rsid w:val="00EC5166"/>
    <w:rsid w:val="00EC5338"/>
    <w:rsid w:val="00EC541B"/>
    <w:rsid w:val="00EC57C0"/>
    <w:rsid w:val="00EC5A53"/>
    <w:rsid w:val="00EC5CB6"/>
    <w:rsid w:val="00EC6450"/>
    <w:rsid w:val="00EC64FC"/>
    <w:rsid w:val="00EC6D61"/>
    <w:rsid w:val="00EC713D"/>
    <w:rsid w:val="00EC75D7"/>
    <w:rsid w:val="00EC7684"/>
    <w:rsid w:val="00EC7984"/>
    <w:rsid w:val="00EC7AE9"/>
    <w:rsid w:val="00EC7AEF"/>
    <w:rsid w:val="00EC7B65"/>
    <w:rsid w:val="00EC7D12"/>
    <w:rsid w:val="00ED05EF"/>
    <w:rsid w:val="00ED0669"/>
    <w:rsid w:val="00ED07E4"/>
    <w:rsid w:val="00ED08F0"/>
    <w:rsid w:val="00ED095D"/>
    <w:rsid w:val="00ED0BD1"/>
    <w:rsid w:val="00ED0E18"/>
    <w:rsid w:val="00ED0F70"/>
    <w:rsid w:val="00ED1237"/>
    <w:rsid w:val="00ED14CC"/>
    <w:rsid w:val="00ED1885"/>
    <w:rsid w:val="00ED1ADF"/>
    <w:rsid w:val="00ED1D11"/>
    <w:rsid w:val="00ED205E"/>
    <w:rsid w:val="00ED216A"/>
    <w:rsid w:val="00ED22D6"/>
    <w:rsid w:val="00ED24BB"/>
    <w:rsid w:val="00ED27EB"/>
    <w:rsid w:val="00ED2881"/>
    <w:rsid w:val="00ED294A"/>
    <w:rsid w:val="00ED3404"/>
    <w:rsid w:val="00ED39C3"/>
    <w:rsid w:val="00ED3B77"/>
    <w:rsid w:val="00ED3EA7"/>
    <w:rsid w:val="00ED4579"/>
    <w:rsid w:val="00ED481A"/>
    <w:rsid w:val="00ED4983"/>
    <w:rsid w:val="00ED4FD7"/>
    <w:rsid w:val="00ED5723"/>
    <w:rsid w:val="00ED58F4"/>
    <w:rsid w:val="00ED5E16"/>
    <w:rsid w:val="00ED5F40"/>
    <w:rsid w:val="00ED6227"/>
    <w:rsid w:val="00ED6433"/>
    <w:rsid w:val="00ED64D6"/>
    <w:rsid w:val="00ED69DF"/>
    <w:rsid w:val="00ED6E91"/>
    <w:rsid w:val="00ED6EDC"/>
    <w:rsid w:val="00ED6F95"/>
    <w:rsid w:val="00ED70FB"/>
    <w:rsid w:val="00ED7C81"/>
    <w:rsid w:val="00ED7F8E"/>
    <w:rsid w:val="00EE01CE"/>
    <w:rsid w:val="00EE0A15"/>
    <w:rsid w:val="00EE0AB1"/>
    <w:rsid w:val="00EE0BF2"/>
    <w:rsid w:val="00EE0F4B"/>
    <w:rsid w:val="00EE118F"/>
    <w:rsid w:val="00EE120F"/>
    <w:rsid w:val="00EE124A"/>
    <w:rsid w:val="00EE12C5"/>
    <w:rsid w:val="00EE178E"/>
    <w:rsid w:val="00EE19A0"/>
    <w:rsid w:val="00EE19C5"/>
    <w:rsid w:val="00EE1E68"/>
    <w:rsid w:val="00EE2575"/>
    <w:rsid w:val="00EE2796"/>
    <w:rsid w:val="00EE285C"/>
    <w:rsid w:val="00EE31A9"/>
    <w:rsid w:val="00EE32CF"/>
    <w:rsid w:val="00EE3434"/>
    <w:rsid w:val="00EE3F67"/>
    <w:rsid w:val="00EE412B"/>
    <w:rsid w:val="00EE4197"/>
    <w:rsid w:val="00EE41B8"/>
    <w:rsid w:val="00EE44FE"/>
    <w:rsid w:val="00EE4EAA"/>
    <w:rsid w:val="00EE7484"/>
    <w:rsid w:val="00EE7862"/>
    <w:rsid w:val="00EE7D8F"/>
    <w:rsid w:val="00EF00EA"/>
    <w:rsid w:val="00EF0224"/>
    <w:rsid w:val="00EF0379"/>
    <w:rsid w:val="00EF04EF"/>
    <w:rsid w:val="00EF06BF"/>
    <w:rsid w:val="00EF0982"/>
    <w:rsid w:val="00EF0A1F"/>
    <w:rsid w:val="00EF0A4A"/>
    <w:rsid w:val="00EF0D9D"/>
    <w:rsid w:val="00EF0E95"/>
    <w:rsid w:val="00EF14A5"/>
    <w:rsid w:val="00EF15F3"/>
    <w:rsid w:val="00EF1676"/>
    <w:rsid w:val="00EF1AD7"/>
    <w:rsid w:val="00EF1BAD"/>
    <w:rsid w:val="00EF2580"/>
    <w:rsid w:val="00EF277B"/>
    <w:rsid w:val="00EF2B07"/>
    <w:rsid w:val="00EF2D8D"/>
    <w:rsid w:val="00EF2DA8"/>
    <w:rsid w:val="00EF2FA7"/>
    <w:rsid w:val="00EF2FFC"/>
    <w:rsid w:val="00EF351F"/>
    <w:rsid w:val="00EF5276"/>
    <w:rsid w:val="00EF54E5"/>
    <w:rsid w:val="00EF557D"/>
    <w:rsid w:val="00EF5612"/>
    <w:rsid w:val="00EF561D"/>
    <w:rsid w:val="00EF585E"/>
    <w:rsid w:val="00EF5D02"/>
    <w:rsid w:val="00EF5F48"/>
    <w:rsid w:val="00EF5FC2"/>
    <w:rsid w:val="00EF6009"/>
    <w:rsid w:val="00EF6083"/>
    <w:rsid w:val="00EF6523"/>
    <w:rsid w:val="00EF65F7"/>
    <w:rsid w:val="00EF66ED"/>
    <w:rsid w:val="00EF6847"/>
    <w:rsid w:val="00EF6CCB"/>
    <w:rsid w:val="00EF71FA"/>
    <w:rsid w:val="00EF7A8B"/>
    <w:rsid w:val="00EF7D3D"/>
    <w:rsid w:val="00EF7FAB"/>
    <w:rsid w:val="00F001A7"/>
    <w:rsid w:val="00F00312"/>
    <w:rsid w:val="00F00DC5"/>
    <w:rsid w:val="00F01483"/>
    <w:rsid w:val="00F015E4"/>
    <w:rsid w:val="00F01D0C"/>
    <w:rsid w:val="00F020F2"/>
    <w:rsid w:val="00F0224D"/>
    <w:rsid w:val="00F0226D"/>
    <w:rsid w:val="00F023FD"/>
    <w:rsid w:val="00F024EC"/>
    <w:rsid w:val="00F02735"/>
    <w:rsid w:val="00F02B75"/>
    <w:rsid w:val="00F02CAC"/>
    <w:rsid w:val="00F02D9A"/>
    <w:rsid w:val="00F03013"/>
    <w:rsid w:val="00F03595"/>
    <w:rsid w:val="00F035E0"/>
    <w:rsid w:val="00F039D6"/>
    <w:rsid w:val="00F03A27"/>
    <w:rsid w:val="00F040BA"/>
    <w:rsid w:val="00F04382"/>
    <w:rsid w:val="00F04871"/>
    <w:rsid w:val="00F04A4E"/>
    <w:rsid w:val="00F04BD5"/>
    <w:rsid w:val="00F04D7B"/>
    <w:rsid w:val="00F051B1"/>
    <w:rsid w:val="00F0529B"/>
    <w:rsid w:val="00F05A50"/>
    <w:rsid w:val="00F05D26"/>
    <w:rsid w:val="00F06220"/>
    <w:rsid w:val="00F06D14"/>
    <w:rsid w:val="00F07208"/>
    <w:rsid w:val="00F07556"/>
    <w:rsid w:val="00F07A6C"/>
    <w:rsid w:val="00F07B7A"/>
    <w:rsid w:val="00F07FD7"/>
    <w:rsid w:val="00F102A6"/>
    <w:rsid w:val="00F1109E"/>
    <w:rsid w:val="00F114BB"/>
    <w:rsid w:val="00F114C2"/>
    <w:rsid w:val="00F11C51"/>
    <w:rsid w:val="00F11D25"/>
    <w:rsid w:val="00F12812"/>
    <w:rsid w:val="00F128CE"/>
    <w:rsid w:val="00F12B7C"/>
    <w:rsid w:val="00F12DCD"/>
    <w:rsid w:val="00F1323A"/>
    <w:rsid w:val="00F13EF9"/>
    <w:rsid w:val="00F140D8"/>
    <w:rsid w:val="00F141CA"/>
    <w:rsid w:val="00F142C9"/>
    <w:rsid w:val="00F149F6"/>
    <w:rsid w:val="00F14C8C"/>
    <w:rsid w:val="00F15441"/>
    <w:rsid w:val="00F154A9"/>
    <w:rsid w:val="00F15BD7"/>
    <w:rsid w:val="00F15BF0"/>
    <w:rsid w:val="00F15F08"/>
    <w:rsid w:val="00F16055"/>
    <w:rsid w:val="00F160C4"/>
    <w:rsid w:val="00F166E0"/>
    <w:rsid w:val="00F16A87"/>
    <w:rsid w:val="00F16CF5"/>
    <w:rsid w:val="00F16D69"/>
    <w:rsid w:val="00F175A0"/>
    <w:rsid w:val="00F176C4"/>
    <w:rsid w:val="00F17833"/>
    <w:rsid w:val="00F178BE"/>
    <w:rsid w:val="00F17CA1"/>
    <w:rsid w:val="00F17F87"/>
    <w:rsid w:val="00F203D7"/>
    <w:rsid w:val="00F20537"/>
    <w:rsid w:val="00F20601"/>
    <w:rsid w:val="00F20BBB"/>
    <w:rsid w:val="00F20D12"/>
    <w:rsid w:val="00F20F8D"/>
    <w:rsid w:val="00F21646"/>
    <w:rsid w:val="00F21D57"/>
    <w:rsid w:val="00F21F57"/>
    <w:rsid w:val="00F22123"/>
    <w:rsid w:val="00F225D7"/>
    <w:rsid w:val="00F226C5"/>
    <w:rsid w:val="00F22AB1"/>
    <w:rsid w:val="00F22D76"/>
    <w:rsid w:val="00F22E63"/>
    <w:rsid w:val="00F23240"/>
    <w:rsid w:val="00F2372A"/>
    <w:rsid w:val="00F23BBD"/>
    <w:rsid w:val="00F23EA4"/>
    <w:rsid w:val="00F2459C"/>
    <w:rsid w:val="00F24866"/>
    <w:rsid w:val="00F249A0"/>
    <w:rsid w:val="00F24F4C"/>
    <w:rsid w:val="00F25517"/>
    <w:rsid w:val="00F25A4E"/>
    <w:rsid w:val="00F25EAB"/>
    <w:rsid w:val="00F260AD"/>
    <w:rsid w:val="00F267DE"/>
    <w:rsid w:val="00F26846"/>
    <w:rsid w:val="00F26F4F"/>
    <w:rsid w:val="00F279B4"/>
    <w:rsid w:val="00F27D04"/>
    <w:rsid w:val="00F27E1F"/>
    <w:rsid w:val="00F27F95"/>
    <w:rsid w:val="00F27FB5"/>
    <w:rsid w:val="00F308A4"/>
    <w:rsid w:val="00F30AD2"/>
    <w:rsid w:val="00F30BE7"/>
    <w:rsid w:val="00F3129F"/>
    <w:rsid w:val="00F313F7"/>
    <w:rsid w:val="00F316A7"/>
    <w:rsid w:val="00F316B4"/>
    <w:rsid w:val="00F319FB"/>
    <w:rsid w:val="00F31C05"/>
    <w:rsid w:val="00F31F64"/>
    <w:rsid w:val="00F32036"/>
    <w:rsid w:val="00F322C8"/>
    <w:rsid w:val="00F32318"/>
    <w:rsid w:val="00F3241A"/>
    <w:rsid w:val="00F326F5"/>
    <w:rsid w:val="00F32A2B"/>
    <w:rsid w:val="00F32ABA"/>
    <w:rsid w:val="00F32CB5"/>
    <w:rsid w:val="00F32CD6"/>
    <w:rsid w:val="00F32CDB"/>
    <w:rsid w:val="00F3325E"/>
    <w:rsid w:val="00F332A8"/>
    <w:rsid w:val="00F33438"/>
    <w:rsid w:val="00F336F4"/>
    <w:rsid w:val="00F338B4"/>
    <w:rsid w:val="00F338DD"/>
    <w:rsid w:val="00F33E05"/>
    <w:rsid w:val="00F34879"/>
    <w:rsid w:val="00F348D9"/>
    <w:rsid w:val="00F34AED"/>
    <w:rsid w:val="00F34BA0"/>
    <w:rsid w:val="00F351AF"/>
    <w:rsid w:val="00F354A1"/>
    <w:rsid w:val="00F35E56"/>
    <w:rsid w:val="00F3604D"/>
    <w:rsid w:val="00F368C9"/>
    <w:rsid w:val="00F36CAA"/>
    <w:rsid w:val="00F37D12"/>
    <w:rsid w:val="00F37D2C"/>
    <w:rsid w:val="00F4004C"/>
    <w:rsid w:val="00F4046D"/>
    <w:rsid w:val="00F408EA"/>
    <w:rsid w:val="00F40C06"/>
    <w:rsid w:val="00F4154C"/>
    <w:rsid w:val="00F41589"/>
    <w:rsid w:val="00F41EAE"/>
    <w:rsid w:val="00F4207A"/>
    <w:rsid w:val="00F423DC"/>
    <w:rsid w:val="00F42610"/>
    <w:rsid w:val="00F42A13"/>
    <w:rsid w:val="00F42E3F"/>
    <w:rsid w:val="00F43067"/>
    <w:rsid w:val="00F4313E"/>
    <w:rsid w:val="00F431F9"/>
    <w:rsid w:val="00F434E9"/>
    <w:rsid w:val="00F43765"/>
    <w:rsid w:val="00F43AF6"/>
    <w:rsid w:val="00F43B27"/>
    <w:rsid w:val="00F43C88"/>
    <w:rsid w:val="00F43DC7"/>
    <w:rsid w:val="00F441F0"/>
    <w:rsid w:val="00F44357"/>
    <w:rsid w:val="00F446E0"/>
    <w:rsid w:val="00F447F9"/>
    <w:rsid w:val="00F44EA8"/>
    <w:rsid w:val="00F4543B"/>
    <w:rsid w:val="00F454E2"/>
    <w:rsid w:val="00F45BB2"/>
    <w:rsid w:val="00F461CA"/>
    <w:rsid w:val="00F462D9"/>
    <w:rsid w:val="00F46500"/>
    <w:rsid w:val="00F46A26"/>
    <w:rsid w:val="00F46E2B"/>
    <w:rsid w:val="00F4724A"/>
    <w:rsid w:val="00F4745E"/>
    <w:rsid w:val="00F47734"/>
    <w:rsid w:val="00F47E5F"/>
    <w:rsid w:val="00F51AF9"/>
    <w:rsid w:val="00F5215D"/>
    <w:rsid w:val="00F524E4"/>
    <w:rsid w:val="00F5352D"/>
    <w:rsid w:val="00F53972"/>
    <w:rsid w:val="00F53EC0"/>
    <w:rsid w:val="00F5518D"/>
    <w:rsid w:val="00F551B0"/>
    <w:rsid w:val="00F55540"/>
    <w:rsid w:val="00F556F7"/>
    <w:rsid w:val="00F557ED"/>
    <w:rsid w:val="00F55B1F"/>
    <w:rsid w:val="00F55C19"/>
    <w:rsid w:val="00F55C1F"/>
    <w:rsid w:val="00F561F7"/>
    <w:rsid w:val="00F56402"/>
    <w:rsid w:val="00F567F9"/>
    <w:rsid w:val="00F56ADE"/>
    <w:rsid w:val="00F56B5F"/>
    <w:rsid w:val="00F56F03"/>
    <w:rsid w:val="00F56FA8"/>
    <w:rsid w:val="00F56FDD"/>
    <w:rsid w:val="00F56FE6"/>
    <w:rsid w:val="00F570B2"/>
    <w:rsid w:val="00F57144"/>
    <w:rsid w:val="00F57967"/>
    <w:rsid w:val="00F57E26"/>
    <w:rsid w:val="00F60339"/>
    <w:rsid w:val="00F605A4"/>
    <w:rsid w:val="00F6093F"/>
    <w:rsid w:val="00F60CC9"/>
    <w:rsid w:val="00F60EAF"/>
    <w:rsid w:val="00F61D30"/>
    <w:rsid w:val="00F61E1C"/>
    <w:rsid w:val="00F6221C"/>
    <w:rsid w:val="00F62381"/>
    <w:rsid w:val="00F6241A"/>
    <w:rsid w:val="00F625CE"/>
    <w:rsid w:val="00F6278C"/>
    <w:rsid w:val="00F62D56"/>
    <w:rsid w:val="00F62E6B"/>
    <w:rsid w:val="00F63081"/>
    <w:rsid w:val="00F63804"/>
    <w:rsid w:val="00F63E83"/>
    <w:rsid w:val="00F64414"/>
    <w:rsid w:val="00F645E5"/>
    <w:rsid w:val="00F645FA"/>
    <w:rsid w:val="00F646EE"/>
    <w:rsid w:val="00F64858"/>
    <w:rsid w:val="00F64873"/>
    <w:rsid w:val="00F648DE"/>
    <w:rsid w:val="00F6495D"/>
    <w:rsid w:val="00F649C2"/>
    <w:rsid w:val="00F65127"/>
    <w:rsid w:val="00F65295"/>
    <w:rsid w:val="00F65301"/>
    <w:rsid w:val="00F65884"/>
    <w:rsid w:val="00F65D6D"/>
    <w:rsid w:val="00F65F7E"/>
    <w:rsid w:val="00F6627A"/>
    <w:rsid w:val="00F66467"/>
    <w:rsid w:val="00F66E85"/>
    <w:rsid w:val="00F66FA2"/>
    <w:rsid w:val="00F67008"/>
    <w:rsid w:val="00F67483"/>
    <w:rsid w:val="00F674B1"/>
    <w:rsid w:val="00F67930"/>
    <w:rsid w:val="00F67939"/>
    <w:rsid w:val="00F70650"/>
    <w:rsid w:val="00F70998"/>
    <w:rsid w:val="00F709CB"/>
    <w:rsid w:val="00F7123D"/>
    <w:rsid w:val="00F7136E"/>
    <w:rsid w:val="00F71446"/>
    <w:rsid w:val="00F714E3"/>
    <w:rsid w:val="00F71625"/>
    <w:rsid w:val="00F72333"/>
    <w:rsid w:val="00F726D8"/>
    <w:rsid w:val="00F72DD3"/>
    <w:rsid w:val="00F72DEF"/>
    <w:rsid w:val="00F72F02"/>
    <w:rsid w:val="00F730DF"/>
    <w:rsid w:val="00F73260"/>
    <w:rsid w:val="00F7356F"/>
    <w:rsid w:val="00F735D9"/>
    <w:rsid w:val="00F735DD"/>
    <w:rsid w:val="00F73D2E"/>
    <w:rsid w:val="00F74530"/>
    <w:rsid w:val="00F7498B"/>
    <w:rsid w:val="00F74E5D"/>
    <w:rsid w:val="00F74FDF"/>
    <w:rsid w:val="00F7556F"/>
    <w:rsid w:val="00F755D5"/>
    <w:rsid w:val="00F75636"/>
    <w:rsid w:val="00F75993"/>
    <w:rsid w:val="00F7603F"/>
    <w:rsid w:val="00F76079"/>
    <w:rsid w:val="00F763C8"/>
    <w:rsid w:val="00F768B6"/>
    <w:rsid w:val="00F76D2D"/>
    <w:rsid w:val="00F76D63"/>
    <w:rsid w:val="00F76D8C"/>
    <w:rsid w:val="00F76DA1"/>
    <w:rsid w:val="00F76EF5"/>
    <w:rsid w:val="00F770AD"/>
    <w:rsid w:val="00F770F7"/>
    <w:rsid w:val="00F77B48"/>
    <w:rsid w:val="00F77DE3"/>
    <w:rsid w:val="00F77DF6"/>
    <w:rsid w:val="00F77E85"/>
    <w:rsid w:val="00F77F80"/>
    <w:rsid w:val="00F8001E"/>
    <w:rsid w:val="00F80116"/>
    <w:rsid w:val="00F801EE"/>
    <w:rsid w:val="00F8030B"/>
    <w:rsid w:val="00F80373"/>
    <w:rsid w:val="00F805B6"/>
    <w:rsid w:val="00F80E4F"/>
    <w:rsid w:val="00F80E88"/>
    <w:rsid w:val="00F8155A"/>
    <w:rsid w:val="00F81E96"/>
    <w:rsid w:val="00F81EEC"/>
    <w:rsid w:val="00F82194"/>
    <w:rsid w:val="00F8241D"/>
    <w:rsid w:val="00F8253D"/>
    <w:rsid w:val="00F82F43"/>
    <w:rsid w:val="00F83A0A"/>
    <w:rsid w:val="00F845D8"/>
    <w:rsid w:val="00F846E4"/>
    <w:rsid w:val="00F84B79"/>
    <w:rsid w:val="00F84E04"/>
    <w:rsid w:val="00F84F75"/>
    <w:rsid w:val="00F8508E"/>
    <w:rsid w:val="00F85131"/>
    <w:rsid w:val="00F85983"/>
    <w:rsid w:val="00F85A01"/>
    <w:rsid w:val="00F85F75"/>
    <w:rsid w:val="00F86884"/>
    <w:rsid w:val="00F86C6E"/>
    <w:rsid w:val="00F87508"/>
    <w:rsid w:val="00F87514"/>
    <w:rsid w:val="00F87E36"/>
    <w:rsid w:val="00F87F60"/>
    <w:rsid w:val="00F9079F"/>
    <w:rsid w:val="00F90A10"/>
    <w:rsid w:val="00F90A3F"/>
    <w:rsid w:val="00F90AD6"/>
    <w:rsid w:val="00F90D14"/>
    <w:rsid w:val="00F91474"/>
    <w:rsid w:val="00F916D6"/>
    <w:rsid w:val="00F91864"/>
    <w:rsid w:val="00F91926"/>
    <w:rsid w:val="00F91E07"/>
    <w:rsid w:val="00F9209B"/>
    <w:rsid w:val="00F9249C"/>
    <w:rsid w:val="00F92A52"/>
    <w:rsid w:val="00F92B2C"/>
    <w:rsid w:val="00F92BEB"/>
    <w:rsid w:val="00F932D2"/>
    <w:rsid w:val="00F932EC"/>
    <w:rsid w:val="00F93807"/>
    <w:rsid w:val="00F93C1F"/>
    <w:rsid w:val="00F93EC4"/>
    <w:rsid w:val="00F940F6"/>
    <w:rsid w:val="00F945F1"/>
    <w:rsid w:val="00F94696"/>
    <w:rsid w:val="00F94ABF"/>
    <w:rsid w:val="00F951C5"/>
    <w:rsid w:val="00F95275"/>
    <w:rsid w:val="00F95411"/>
    <w:rsid w:val="00F95782"/>
    <w:rsid w:val="00F95973"/>
    <w:rsid w:val="00F95AC0"/>
    <w:rsid w:val="00F95BAD"/>
    <w:rsid w:val="00F96273"/>
    <w:rsid w:val="00F96419"/>
    <w:rsid w:val="00F967E6"/>
    <w:rsid w:val="00F96822"/>
    <w:rsid w:val="00F970AC"/>
    <w:rsid w:val="00F9772F"/>
    <w:rsid w:val="00F97955"/>
    <w:rsid w:val="00F97ACF"/>
    <w:rsid w:val="00FA0075"/>
    <w:rsid w:val="00FA062C"/>
    <w:rsid w:val="00FA0967"/>
    <w:rsid w:val="00FA09BC"/>
    <w:rsid w:val="00FA0E32"/>
    <w:rsid w:val="00FA0F86"/>
    <w:rsid w:val="00FA137B"/>
    <w:rsid w:val="00FA167D"/>
    <w:rsid w:val="00FA1684"/>
    <w:rsid w:val="00FA1A7D"/>
    <w:rsid w:val="00FA218C"/>
    <w:rsid w:val="00FA23BB"/>
    <w:rsid w:val="00FA26D5"/>
    <w:rsid w:val="00FA26DA"/>
    <w:rsid w:val="00FA28B2"/>
    <w:rsid w:val="00FA28C4"/>
    <w:rsid w:val="00FA2C71"/>
    <w:rsid w:val="00FA2D0F"/>
    <w:rsid w:val="00FA2D98"/>
    <w:rsid w:val="00FA2F03"/>
    <w:rsid w:val="00FA31CF"/>
    <w:rsid w:val="00FA32F3"/>
    <w:rsid w:val="00FA3716"/>
    <w:rsid w:val="00FA3E48"/>
    <w:rsid w:val="00FA3F75"/>
    <w:rsid w:val="00FA3FE0"/>
    <w:rsid w:val="00FA449C"/>
    <w:rsid w:val="00FA4C7C"/>
    <w:rsid w:val="00FA4D1B"/>
    <w:rsid w:val="00FA5150"/>
    <w:rsid w:val="00FA5630"/>
    <w:rsid w:val="00FA5AFA"/>
    <w:rsid w:val="00FA6062"/>
    <w:rsid w:val="00FA60B9"/>
    <w:rsid w:val="00FA6195"/>
    <w:rsid w:val="00FA635D"/>
    <w:rsid w:val="00FA6395"/>
    <w:rsid w:val="00FA6453"/>
    <w:rsid w:val="00FA6635"/>
    <w:rsid w:val="00FA6CB0"/>
    <w:rsid w:val="00FA6DA6"/>
    <w:rsid w:val="00FA7339"/>
    <w:rsid w:val="00FA75BF"/>
    <w:rsid w:val="00FA7704"/>
    <w:rsid w:val="00FA79CE"/>
    <w:rsid w:val="00FB0742"/>
    <w:rsid w:val="00FB0F0D"/>
    <w:rsid w:val="00FB181A"/>
    <w:rsid w:val="00FB1CC6"/>
    <w:rsid w:val="00FB1CE3"/>
    <w:rsid w:val="00FB1D38"/>
    <w:rsid w:val="00FB2211"/>
    <w:rsid w:val="00FB2A35"/>
    <w:rsid w:val="00FB2DCF"/>
    <w:rsid w:val="00FB2E5C"/>
    <w:rsid w:val="00FB2E60"/>
    <w:rsid w:val="00FB2FCD"/>
    <w:rsid w:val="00FB33B5"/>
    <w:rsid w:val="00FB3472"/>
    <w:rsid w:val="00FB3922"/>
    <w:rsid w:val="00FB43EB"/>
    <w:rsid w:val="00FB4580"/>
    <w:rsid w:val="00FB4E9B"/>
    <w:rsid w:val="00FB4EF5"/>
    <w:rsid w:val="00FB5059"/>
    <w:rsid w:val="00FB5271"/>
    <w:rsid w:val="00FB5869"/>
    <w:rsid w:val="00FB60A7"/>
    <w:rsid w:val="00FB66F7"/>
    <w:rsid w:val="00FB69B8"/>
    <w:rsid w:val="00FB69E0"/>
    <w:rsid w:val="00FB6B2B"/>
    <w:rsid w:val="00FB6E88"/>
    <w:rsid w:val="00FB6F42"/>
    <w:rsid w:val="00FB6FE6"/>
    <w:rsid w:val="00FB70ED"/>
    <w:rsid w:val="00FB768A"/>
    <w:rsid w:val="00FB7BEA"/>
    <w:rsid w:val="00FC0193"/>
    <w:rsid w:val="00FC019B"/>
    <w:rsid w:val="00FC0DCC"/>
    <w:rsid w:val="00FC13E8"/>
    <w:rsid w:val="00FC14BD"/>
    <w:rsid w:val="00FC16E8"/>
    <w:rsid w:val="00FC1A6C"/>
    <w:rsid w:val="00FC1C8B"/>
    <w:rsid w:val="00FC1ECE"/>
    <w:rsid w:val="00FC21C1"/>
    <w:rsid w:val="00FC2352"/>
    <w:rsid w:val="00FC270F"/>
    <w:rsid w:val="00FC2884"/>
    <w:rsid w:val="00FC2C44"/>
    <w:rsid w:val="00FC2CBF"/>
    <w:rsid w:val="00FC3299"/>
    <w:rsid w:val="00FC39E6"/>
    <w:rsid w:val="00FC42BA"/>
    <w:rsid w:val="00FC44FC"/>
    <w:rsid w:val="00FC47EF"/>
    <w:rsid w:val="00FC4BBE"/>
    <w:rsid w:val="00FC4C1C"/>
    <w:rsid w:val="00FC4E63"/>
    <w:rsid w:val="00FC5022"/>
    <w:rsid w:val="00FC54A6"/>
    <w:rsid w:val="00FC5631"/>
    <w:rsid w:val="00FC5C4D"/>
    <w:rsid w:val="00FC5EDC"/>
    <w:rsid w:val="00FC608A"/>
    <w:rsid w:val="00FC667A"/>
    <w:rsid w:val="00FC6996"/>
    <w:rsid w:val="00FC717F"/>
    <w:rsid w:val="00FC7639"/>
    <w:rsid w:val="00FC77FA"/>
    <w:rsid w:val="00FC781F"/>
    <w:rsid w:val="00FC7D2D"/>
    <w:rsid w:val="00FC7E44"/>
    <w:rsid w:val="00FC7ED0"/>
    <w:rsid w:val="00FD00F1"/>
    <w:rsid w:val="00FD00F4"/>
    <w:rsid w:val="00FD02D3"/>
    <w:rsid w:val="00FD0327"/>
    <w:rsid w:val="00FD03CE"/>
    <w:rsid w:val="00FD0654"/>
    <w:rsid w:val="00FD0727"/>
    <w:rsid w:val="00FD0D2A"/>
    <w:rsid w:val="00FD112E"/>
    <w:rsid w:val="00FD1204"/>
    <w:rsid w:val="00FD1247"/>
    <w:rsid w:val="00FD19DB"/>
    <w:rsid w:val="00FD1FD6"/>
    <w:rsid w:val="00FD2035"/>
    <w:rsid w:val="00FD3066"/>
    <w:rsid w:val="00FD345D"/>
    <w:rsid w:val="00FD3461"/>
    <w:rsid w:val="00FD382D"/>
    <w:rsid w:val="00FD3C6F"/>
    <w:rsid w:val="00FD3E0A"/>
    <w:rsid w:val="00FD40E6"/>
    <w:rsid w:val="00FD41BA"/>
    <w:rsid w:val="00FD429F"/>
    <w:rsid w:val="00FD48B3"/>
    <w:rsid w:val="00FD49B1"/>
    <w:rsid w:val="00FD4CD9"/>
    <w:rsid w:val="00FD5143"/>
    <w:rsid w:val="00FD5684"/>
    <w:rsid w:val="00FD66A7"/>
    <w:rsid w:val="00FD6D23"/>
    <w:rsid w:val="00FD70E9"/>
    <w:rsid w:val="00FD7634"/>
    <w:rsid w:val="00FD7640"/>
    <w:rsid w:val="00FD77F8"/>
    <w:rsid w:val="00FD78A6"/>
    <w:rsid w:val="00FD7BAF"/>
    <w:rsid w:val="00FD7D37"/>
    <w:rsid w:val="00FE01AA"/>
    <w:rsid w:val="00FE0786"/>
    <w:rsid w:val="00FE0981"/>
    <w:rsid w:val="00FE0B1D"/>
    <w:rsid w:val="00FE0D22"/>
    <w:rsid w:val="00FE1670"/>
    <w:rsid w:val="00FE1976"/>
    <w:rsid w:val="00FE19EB"/>
    <w:rsid w:val="00FE24AA"/>
    <w:rsid w:val="00FE2552"/>
    <w:rsid w:val="00FE283B"/>
    <w:rsid w:val="00FE2EF1"/>
    <w:rsid w:val="00FE373F"/>
    <w:rsid w:val="00FE3A4C"/>
    <w:rsid w:val="00FE3ADE"/>
    <w:rsid w:val="00FE4074"/>
    <w:rsid w:val="00FE40EC"/>
    <w:rsid w:val="00FE4B6D"/>
    <w:rsid w:val="00FE599A"/>
    <w:rsid w:val="00FE5B36"/>
    <w:rsid w:val="00FE5CB3"/>
    <w:rsid w:val="00FE5FBA"/>
    <w:rsid w:val="00FE624F"/>
    <w:rsid w:val="00FE6A15"/>
    <w:rsid w:val="00FE6F48"/>
    <w:rsid w:val="00FE7317"/>
    <w:rsid w:val="00FE789C"/>
    <w:rsid w:val="00FE7CFD"/>
    <w:rsid w:val="00FE7DFB"/>
    <w:rsid w:val="00FE7EB9"/>
    <w:rsid w:val="00FE7FC9"/>
    <w:rsid w:val="00FF04BD"/>
    <w:rsid w:val="00FF0506"/>
    <w:rsid w:val="00FF0700"/>
    <w:rsid w:val="00FF0B21"/>
    <w:rsid w:val="00FF1345"/>
    <w:rsid w:val="00FF15C0"/>
    <w:rsid w:val="00FF18C2"/>
    <w:rsid w:val="00FF1B0A"/>
    <w:rsid w:val="00FF1F49"/>
    <w:rsid w:val="00FF25C5"/>
    <w:rsid w:val="00FF2B47"/>
    <w:rsid w:val="00FF33FD"/>
    <w:rsid w:val="00FF3D22"/>
    <w:rsid w:val="00FF48B3"/>
    <w:rsid w:val="00FF4C22"/>
    <w:rsid w:val="00FF5115"/>
    <w:rsid w:val="00FF6238"/>
    <w:rsid w:val="00FF6B49"/>
    <w:rsid w:val="00FF6DCA"/>
    <w:rsid w:val="00FF7304"/>
    <w:rsid w:val="00FF738A"/>
    <w:rsid w:val="00FF7826"/>
    <w:rsid w:val="00FF78FC"/>
    <w:rsid w:val="00FF79CA"/>
    <w:rsid w:val="00FF7AAC"/>
    <w:rsid w:val="00FF7AD2"/>
    <w:rsid w:val="00FF7BAF"/>
    <w:rsid w:val="00FF7D00"/>
    <w:rsid w:val="00FF7E8D"/>
    <w:rsid w:val="01F47A48"/>
    <w:rsid w:val="04B24AE5"/>
    <w:rsid w:val="093814E5"/>
    <w:rsid w:val="09DB27D3"/>
    <w:rsid w:val="0BFD5952"/>
    <w:rsid w:val="0FEF488F"/>
    <w:rsid w:val="0FFF2A8E"/>
    <w:rsid w:val="13110DC2"/>
    <w:rsid w:val="136733D9"/>
    <w:rsid w:val="139F6F0E"/>
    <w:rsid w:val="190B5ECE"/>
    <w:rsid w:val="1B752BF7"/>
    <w:rsid w:val="1C106613"/>
    <w:rsid w:val="1CFF7022"/>
    <w:rsid w:val="1F137CE2"/>
    <w:rsid w:val="24271526"/>
    <w:rsid w:val="252A3E72"/>
    <w:rsid w:val="28997597"/>
    <w:rsid w:val="2C6D10EF"/>
    <w:rsid w:val="2E1726B8"/>
    <w:rsid w:val="303417B8"/>
    <w:rsid w:val="31DE0183"/>
    <w:rsid w:val="33C8571B"/>
    <w:rsid w:val="370B79C3"/>
    <w:rsid w:val="399D049E"/>
    <w:rsid w:val="3C4D0B89"/>
    <w:rsid w:val="3EA261A7"/>
    <w:rsid w:val="3F4105C4"/>
    <w:rsid w:val="41670202"/>
    <w:rsid w:val="439B4ECA"/>
    <w:rsid w:val="45406291"/>
    <w:rsid w:val="48541CD1"/>
    <w:rsid w:val="4D03513B"/>
    <w:rsid w:val="51380166"/>
    <w:rsid w:val="556F3428"/>
    <w:rsid w:val="57F41356"/>
    <w:rsid w:val="5A187BFA"/>
    <w:rsid w:val="5AB54224"/>
    <w:rsid w:val="5BAD3191"/>
    <w:rsid w:val="5BC61AB3"/>
    <w:rsid w:val="5E3F1556"/>
    <w:rsid w:val="63566807"/>
    <w:rsid w:val="64614341"/>
    <w:rsid w:val="65367570"/>
    <w:rsid w:val="66097E82"/>
    <w:rsid w:val="667D1536"/>
    <w:rsid w:val="684C5832"/>
    <w:rsid w:val="6CBD5B5E"/>
    <w:rsid w:val="6DD22F10"/>
    <w:rsid w:val="6E253F91"/>
    <w:rsid w:val="6ED80361"/>
    <w:rsid w:val="6F292BB7"/>
    <w:rsid w:val="7203337C"/>
    <w:rsid w:val="742B4C4C"/>
    <w:rsid w:val="75D46EF2"/>
    <w:rsid w:val="7D651FF4"/>
    <w:rsid w:val="7F6F0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."/>
  <w:listSeparator w:val=","/>
  <w14:docId w14:val="0BC7A90B"/>
  <w15:docId w15:val="{DA16950C-1239-4130-9AF1-195562CAE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1D07DE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0">
    <w:name w:val="heading 1"/>
    <w:aliases w:val="一级标题,heading 1,Heading 1,H1,1,h1,Heading 0,FNS-Heading 1,Heading 01,H11,(A-1),章,Header 1,Header1,PIM 1,标书1,L1,boc,Section Head,l1,ÕÂ±êÌâ,Head 1,Head 11,Head 12,Head 111,Head 13,Head 112,Head 14,Head 113,Head 15,Head 114,Head 16,Head 115,Head 17,R1"/>
    <w:next w:val="2"/>
    <w:link w:val="1Char"/>
    <w:qFormat/>
    <w:rsid w:val="001D07DE"/>
    <w:pPr>
      <w:keepNext/>
      <w:numPr>
        <w:numId w:val="16"/>
      </w:numPr>
      <w:pBdr>
        <w:bottom w:val="single" w:sz="8" w:space="1" w:color="auto"/>
      </w:pBdr>
      <w:snapToGrid w:val="0"/>
      <w:spacing w:before="240" w:after="240"/>
      <w:outlineLvl w:val="0"/>
    </w:pPr>
    <w:rPr>
      <w:rFonts w:ascii="Arial" w:eastAsia="黑体" w:hAnsi="Arial" w:cs="Arial"/>
      <w:b/>
      <w:color w:val="800000"/>
      <w:sz w:val="36"/>
      <w:szCs w:val="48"/>
    </w:rPr>
  </w:style>
  <w:style w:type="paragraph" w:styleId="2">
    <w:name w:val="heading 2"/>
    <w:aliases w:val="二级标题,标题 2 Char Char Char,标题 2 Char Char Char Char Char Char Char Char Char,标题 2 Char Char Char Char Char Char Char,标题 2 Char Char Char Char Char,heading 2,Heading 2,h2,H2,Underrubrik1,prop2,Heading2,No Number,A,o,Heading 2 Hidden,H2-Heading 2,2,l2"/>
    <w:next w:val="3"/>
    <w:link w:val="2Char"/>
    <w:qFormat/>
    <w:rsid w:val="001D07DE"/>
    <w:pPr>
      <w:keepNext/>
      <w:numPr>
        <w:ilvl w:val="1"/>
        <w:numId w:val="16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aliases w:val="三级标题,标题 3 Char1 Char,标题 3 Char1,标题 3 Char Char Char1 Char Char,标题 3 Char Char Char Char Char Char,标题 3 Char Char Char Char Char Char Char Char1 Char Char,标题 31 Char Char,标题 3 Char Char1,标题 3 Char Char Char,标题 3 Char Char1 Char,标题 31,Heading 3,h3,H3"/>
    <w:next w:val="40"/>
    <w:link w:val="3Char"/>
    <w:qFormat/>
    <w:rsid w:val="001D07DE"/>
    <w:pPr>
      <w:keepNext/>
      <w:numPr>
        <w:ilvl w:val="2"/>
        <w:numId w:val="16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0">
    <w:name w:val="heading 4"/>
    <w:aliases w:val="标题 4 Char Char,标题 4 Char Char Char,标题 41,标题 41 Char,标题 41 Char Char,H4 Char,Ref Heading 1 Char,rh1 Char,Heading sql Char,sect 1.2.3.4 Char,h4 Char,4 Char,4heading Char,FNS-Heading 4 Char,(A-4) Char,PIM 4 Char,bullet Char,bl Char,bb Char,H,H4"/>
    <w:next w:val="a5"/>
    <w:qFormat/>
    <w:rsid w:val="001D07DE"/>
    <w:pPr>
      <w:keepNext/>
      <w:numPr>
        <w:ilvl w:val="3"/>
        <w:numId w:val="16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qFormat/>
    <w:rsid w:val="001D07DE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5"/>
    <w:qFormat/>
    <w:rsid w:val="001D07DE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paragraph" w:styleId="7">
    <w:name w:val="heading 7"/>
    <w:basedOn w:val="a5"/>
    <w:next w:val="a5"/>
    <w:link w:val="7Char"/>
    <w:qFormat/>
    <w:rsid w:val="00B565F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5"/>
    <w:next w:val="a5"/>
    <w:link w:val="8Char"/>
    <w:qFormat/>
    <w:rsid w:val="00B565F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eastAsia="黑体"/>
      <w:sz w:val="24"/>
    </w:rPr>
  </w:style>
  <w:style w:type="paragraph" w:styleId="9">
    <w:name w:val="heading 9"/>
    <w:basedOn w:val="a5"/>
    <w:next w:val="a5"/>
    <w:link w:val="9Char"/>
    <w:qFormat/>
    <w:rsid w:val="00B565F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eastAsia="黑体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3Char">
    <w:name w:val="标题 3 Char"/>
    <w:aliases w:val="三级标题 Char,标题 3 Char1 Char Char,标题 3 Char1 Char1,标题 3 Char Char Char1 Char Char Char,标题 3 Char Char Char Char Char Char Char,标题 3 Char Char Char Char Char Char Char Char1 Char Char Char,标题 31 Char Char Char,标题 3 Char Char1 Char1,标题 31 Char"/>
    <w:basedOn w:val="a6"/>
    <w:link w:val="3"/>
    <w:qFormat/>
    <w:rsid w:val="00D46344"/>
    <w:rPr>
      <w:rFonts w:ascii="Arial" w:eastAsia="黑体" w:hAnsi="Arial" w:cs="Arial"/>
      <w:bCs/>
      <w:color w:val="800000"/>
      <w:sz w:val="24"/>
      <w:szCs w:val="36"/>
    </w:rPr>
  </w:style>
  <w:style w:type="character" w:customStyle="1" w:styleId="2Char">
    <w:name w:val="标题 2 Char"/>
    <w:aliases w:val="二级标题 Char,标题 2 Char Char Char Char,标题 2 Char Char Char Char Char Char Char Char Char Char,标题 2 Char Char Char Char Char Char Char Char,标题 2 Char Char Char Char Char Char,heading 2 Char,Heading 2 Char,h2 Char,H2 Char,Underrubrik1 Char,A Char"/>
    <w:basedOn w:val="a6"/>
    <w:link w:val="2"/>
    <w:qFormat/>
    <w:rsid w:val="00B565FE"/>
    <w:rPr>
      <w:rFonts w:ascii="Arial" w:eastAsia="黑体" w:hAnsi="Arial" w:cs="Arial"/>
      <w:bCs/>
      <w:color w:val="800000"/>
      <w:sz w:val="30"/>
      <w:szCs w:val="44"/>
    </w:rPr>
  </w:style>
  <w:style w:type="character" w:customStyle="1" w:styleId="1Char">
    <w:name w:val="标题 1 Char"/>
    <w:aliases w:val="一级标题 Char,heading 1 Char,Heading 1 Char,H1 Char,1 Char,h1 Char,Heading 0 Char,FNS-Heading 1 Char,Heading 01 Char,H11 Char,(A-1) Char,章 Char,Header 1 Char,Header1 Char,PIM 1 Char,标书1 Char,L1 Char,boc Char,Section Head Char,l1 Char,ÕÂ±êÌâ Char"/>
    <w:basedOn w:val="a6"/>
    <w:link w:val="10"/>
    <w:qFormat/>
    <w:rsid w:val="00D46344"/>
    <w:rPr>
      <w:rFonts w:ascii="Arial" w:eastAsia="黑体" w:hAnsi="Arial" w:cs="Arial"/>
      <w:b/>
      <w:color w:val="800000"/>
      <w:sz w:val="36"/>
      <w:szCs w:val="48"/>
    </w:rPr>
  </w:style>
  <w:style w:type="character" w:customStyle="1" w:styleId="5Char">
    <w:name w:val="标题 5 Char"/>
    <w:basedOn w:val="a6"/>
    <w:link w:val="5"/>
    <w:rsid w:val="001D07DE"/>
    <w:rPr>
      <w:rFonts w:ascii="Futura Bk" w:hAnsi="Futura Bk" w:cs="Arial"/>
      <w:color w:val="0090C8"/>
      <w:sz w:val="24"/>
      <w:szCs w:val="24"/>
    </w:rPr>
  </w:style>
  <w:style w:type="character" w:customStyle="1" w:styleId="7Char">
    <w:name w:val="标题 7 Char"/>
    <w:basedOn w:val="a6"/>
    <w:link w:val="7"/>
    <w:qFormat/>
    <w:rsid w:val="00B565FE"/>
    <w:rPr>
      <w:rFonts w:ascii="Arial" w:hAnsi="Arial" w:cs="Arial"/>
      <w:b/>
      <w:bCs/>
      <w:kern w:val="2"/>
      <w:sz w:val="24"/>
    </w:rPr>
  </w:style>
  <w:style w:type="character" w:customStyle="1" w:styleId="8Char">
    <w:name w:val="标题 8 Char"/>
    <w:basedOn w:val="a6"/>
    <w:link w:val="8"/>
    <w:qFormat/>
    <w:rsid w:val="00B565FE"/>
    <w:rPr>
      <w:rFonts w:ascii="Arial" w:eastAsia="黑体" w:hAnsi="Arial" w:cs="Arial"/>
      <w:kern w:val="2"/>
      <w:sz w:val="24"/>
    </w:rPr>
  </w:style>
  <w:style w:type="character" w:customStyle="1" w:styleId="9Char">
    <w:name w:val="标题 9 Char"/>
    <w:basedOn w:val="a6"/>
    <w:link w:val="9"/>
    <w:qFormat/>
    <w:rsid w:val="00B565FE"/>
    <w:rPr>
      <w:rFonts w:ascii="Arial" w:eastAsia="黑体" w:hAnsi="Arial" w:cs="Arial"/>
      <w:kern w:val="2"/>
      <w:sz w:val="21"/>
      <w:szCs w:val="21"/>
    </w:rPr>
  </w:style>
  <w:style w:type="paragraph" w:styleId="a9">
    <w:name w:val="annotation subject"/>
    <w:basedOn w:val="aa"/>
    <w:next w:val="aa"/>
    <w:semiHidden/>
    <w:rsid w:val="001D07DE"/>
    <w:rPr>
      <w:b/>
      <w:bCs/>
    </w:rPr>
  </w:style>
  <w:style w:type="paragraph" w:styleId="aa">
    <w:name w:val="annotation text"/>
    <w:basedOn w:val="a5"/>
    <w:link w:val="Char"/>
    <w:semiHidden/>
    <w:rsid w:val="001D07DE"/>
    <w:pPr>
      <w:jc w:val="left"/>
    </w:pPr>
  </w:style>
  <w:style w:type="character" w:customStyle="1" w:styleId="Char">
    <w:name w:val="批注文字 Char"/>
    <w:basedOn w:val="a6"/>
    <w:link w:val="aa"/>
    <w:semiHidden/>
    <w:qFormat/>
    <w:rsid w:val="00213210"/>
    <w:rPr>
      <w:rFonts w:ascii="Arial" w:hAnsi="Arial" w:cs="Arial"/>
      <w:kern w:val="2"/>
      <w:sz w:val="21"/>
    </w:rPr>
  </w:style>
  <w:style w:type="paragraph" w:styleId="70">
    <w:name w:val="toc 7"/>
    <w:basedOn w:val="a5"/>
    <w:next w:val="a5"/>
    <w:autoRedefine/>
    <w:semiHidden/>
    <w:rsid w:val="001D07DE"/>
    <w:pPr>
      <w:ind w:left="2520"/>
    </w:pPr>
  </w:style>
  <w:style w:type="paragraph" w:styleId="ab">
    <w:name w:val="Normal Indent"/>
    <w:basedOn w:val="a5"/>
    <w:link w:val="Char0"/>
    <w:qFormat/>
    <w:rsid w:val="00B565FE"/>
    <w:pPr>
      <w:widowControl w:val="0"/>
      <w:spacing w:before="0" w:after="0" w:line="360" w:lineRule="atLeast"/>
      <w:ind w:left="0" w:firstLine="420"/>
    </w:pPr>
    <w:rPr>
      <w:rFonts w:ascii="Times New Roman" w:hAnsi="Times New Roman" w:cs="Times New Roman"/>
    </w:rPr>
  </w:style>
  <w:style w:type="character" w:customStyle="1" w:styleId="Char0">
    <w:name w:val="正文缩进 Char"/>
    <w:basedOn w:val="a6"/>
    <w:link w:val="ab"/>
    <w:qFormat/>
    <w:rsid w:val="00B565FE"/>
    <w:rPr>
      <w:kern w:val="2"/>
      <w:sz w:val="21"/>
    </w:rPr>
  </w:style>
  <w:style w:type="paragraph" w:styleId="ac">
    <w:name w:val="caption"/>
    <w:basedOn w:val="a5"/>
    <w:next w:val="a5"/>
    <w:qFormat/>
    <w:rsid w:val="001D07DE"/>
    <w:pPr>
      <w:spacing w:before="152" w:after="160"/>
    </w:pPr>
    <w:rPr>
      <w:rFonts w:eastAsia="黑体"/>
    </w:rPr>
  </w:style>
  <w:style w:type="paragraph" w:styleId="ad">
    <w:name w:val="Document Map"/>
    <w:basedOn w:val="a5"/>
    <w:semiHidden/>
    <w:rsid w:val="001D07DE"/>
    <w:pPr>
      <w:shd w:val="clear" w:color="auto" w:fill="000080"/>
    </w:pPr>
  </w:style>
  <w:style w:type="paragraph" w:styleId="ae">
    <w:name w:val="Body Text"/>
    <w:basedOn w:val="a5"/>
    <w:link w:val="Char1"/>
    <w:uiPriority w:val="99"/>
    <w:qFormat/>
    <w:rsid w:val="00B565FE"/>
    <w:pPr>
      <w:spacing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1">
    <w:name w:val="正文文本 Char"/>
    <w:basedOn w:val="a6"/>
    <w:link w:val="ae"/>
    <w:uiPriority w:val="99"/>
    <w:qFormat/>
    <w:rsid w:val="00B565FE"/>
    <w:rPr>
      <w:rFonts w:eastAsia="Times New Roman"/>
      <w:sz w:val="24"/>
      <w:szCs w:val="24"/>
      <w:lang w:eastAsia="en-US"/>
    </w:rPr>
  </w:style>
  <w:style w:type="paragraph" w:styleId="50">
    <w:name w:val="toc 5"/>
    <w:basedOn w:val="a5"/>
    <w:next w:val="a5"/>
    <w:autoRedefine/>
    <w:semiHidden/>
    <w:rsid w:val="001D07DE"/>
    <w:pPr>
      <w:ind w:left="1680"/>
    </w:pPr>
  </w:style>
  <w:style w:type="paragraph" w:styleId="30">
    <w:name w:val="toc 3"/>
    <w:basedOn w:val="a5"/>
    <w:next w:val="a5"/>
    <w:autoRedefine/>
    <w:uiPriority w:val="39"/>
    <w:rsid w:val="001D07DE"/>
    <w:pPr>
      <w:tabs>
        <w:tab w:val="right" w:leader="middleDot" w:pos="9600"/>
      </w:tabs>
      <w:spacing w:after="0" w:line="360" w:lineRule="exact"/>
      <w:ind w:left="839"/>
      <w:jc w:val="left"/>
    </w:pPr>
    <w:rPr>
      <w:rFonts w:eastAsia="黑体"/>
      <w:noProof/>
      <w:kern w:val="0"/>
      <w:sz w:val="20"/>
      <w:szCs w:val="19"/>
    </w:rPr>
  </w:style>
  <w:style w:type="paragraph" w:styleId="80">
    <w:name w:val="toc 8"/>
    <w:basedOn w:val="a5"/>
    <w:next w:val="a5"/>
    <w:autoRedefine/>
    <w:semiHidden/>
    <w:rsid w:val="001D07DE"/>
    <w:pPr>
      <w:ind w:left="2940"/>
    </w:pPr>
  </w:style>
  <w:style w:type="paragraph" w:styleId="af">
    <w:name w:val="Balloon Text"/>
    <w:basedOn w:val="a5"/>
    <w:link w:val="Char2"/>
    <w:semiHidden/>
    <w:rsid w:val="001D07DE"/>
    <w:rPr>
      <w:sz w:val="18"/>
      <w:szCs w:val="18"/>
    </w:rPr>
  </w:style>
  <w:style w:type="character" w:customStyle="1" w:styleId="Char2">
    <w:name w:val="批注框文本 Char"/>
    <w:basedOn w:val="a6"/>
    <w:link w:val="af"/>
    <w:semiHidden/>
    <w:rsid w:val="00213210"/>
    <w:rPr>
      <w:rFonts w:ascii="Arial" w:hAnsi="Arial" w:cs="Arial"/>
      <w:kern w:val="2"/>
      <w:sz w:val="18"/>
      <w:szCs w:val="18"/>
    </w:rPr>
  </w:style>
  <w:style w:type="paragraph" w:styleId="af0">
    <w:name w:val="footer"/>
    <w:basedOn w:val="a5"/>
    <w:link w:val="Char3"/>
    <w:qFormat/>
    <w:rsid w:val="001D07DE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character" w:customStyle="1" w:styleId="Char3">
    <w:name w:val="页脚 Char"/>
    <w:basedOn w:val="a6"/>
    <w:link w:val="af0"/>
    <w:qFormat/>
    <w:rsid w:val="00B565FE"/>
    <w:rPr>
      <w:rFonts w:ascii="Arial" w:hAnsi="Arial" w:cs="Arial"/>
      <w:sz w:val="18"/>
      <w:szCs w:val="18"/>
    </w:rPr>
  </w:style>
  <w:style w:type="paragraph" w:styleId="af1">
    <w:name w:val="header"/>
    <w:basedOn w:val="a5"/>
    <w:link w:val="Char4"/>
    <w:qFormat/>
    <w:rsid w:val="001D07DE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character" w:customStyle="1" w:styleId="Char4">
    <w:name w:val="页眉 Char"/>
    <w:basedOn w:val="a6"/>
    <w:link w:val="af1"/>
    <w:qFormat/>
    <w:rsid w:val="00B565FE"/>
    <w:rPr>
      <w:rFonts w:ascii="Arial" w:hAnsi="Arial" w:cs="Arial"/>
      <w:noProof/>
      <w:sz w:val="18"/>
      <w:szCs w:val="18"/>
    </w:rPr>
  </w:style>
  <w:style w:type="paragraph" w:styleId="12">
    <w:name w:val="toc 1"/>
    <w:basedOn w:val="a5"/>
    <w:next w:val="a5"/>
    <w:autoRedefine/>
    <w:uiPriority w:val="39"/>
    <w:rsid w:val="001D07DE"/>
    <w:pPr>
      <w:keepNext/>
      <w:tabs>
        <w:tab w:val="right" w:leader="middleDot" w:pos="9600"/>
      </w:tabs>
      <w:spacing w:before="80" w:after="0" w:line="360" w:lineRule="exact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41">
    <w:name w:val="toc 4"/>
    <w:basedOn w:val="a5"/>
    <w:next w:val="a5"/>
    <w:autoRedefine/>
    <w:semiHidden/>
    <w:rsid w:val="001D07DE"/>
    <w:pPr>
      <w:ind w:left="1260"/>
    </w:pPr>
  </w:style>
  <w:style w:type="paragraph" w:styleId="60">
    <w:name w:val="toc 6"/>
    <w:basedOn w:val="a5"/>
    <w:next w:val="a5"/>
    <w:autoRedefine/>
    <w:semiHidden/>
    <w:rsid w:val="001D07DE"/>
    <w:pPr>
      <w:ind w:left="2100"/>
    </w:pPr>
  </w:style>
  <w:style w:type="paragraph" w:styleId="af2">
    <w:name w:val="table of figures"/>
    <w:basedOn w:val="a5"/>
    <w:next w:val="a5"/>
    <w:uiPriority w:val="99"/>
    <w:rsid w:val="001D07DE"/>
    <w:pPr>
      <w:ind w:left="840" w:hanging="420"/>
    </w:pPr>
  </w:style>
  <w:style w:type="paragraph" w:styleId="20">
    <w:name w:val="toc 2"/>
    <w:basedOn w:val="a5"/>
    <w:next w:val="a5"/>
    <w:autoRedefine/>
    <w:uiPriority w:val="39"/>
    <w:rsid w:val="001D07DE"/>
    <w:pPr>
      <w:tabs>
        <w:tab w:val="right" w:leader="middleDot" w:pos="9600"/>
      </w:tabs>
      <w:spacing w:after="0" w:line="360" w:lineRule="exact"/>
      <w:ind w:left="420"/>
      <w:jc w:val="left"/>
    </w:pPr>
    <w:rPr>
      <w:rFonts w:eastAsia="黑体"/>
      <w:noProof/>
      <w:kern w:val="0"/>
      <w:sz w:val="20"/>
      <w:szCs w:val="19"/>
    </w:rPr>
  </w:style>
  <w:style w:type="paragraph" w:styleId="90">
    <w:name w:val="toc 9"/>
    <w:basedOn w:val="a5"/>
    <w:next w:val="a5"/>
    <w:autoRedefine/>
    <w:semiHidden/>
    <w:rsid w:val="001D07DE"/>
    <w:pPr>
      <w:ind w:left="3360"/>
    </w:pPr>
  </w:style>
  <w:style w:type="paragraph" w:styleId="af3">
    <w:name w:val="Normal (Web)"/>
    <w:basedOn w:val="a5"/>
    <w:uiPriority w:val="99"/>
    <w:unhideWhenUsed/>
    <w:qFormat/>
    <w:rsid w:val="00B565FE"/>
    <w:pPr>
      <w:spacing w:before="100" w:beforeAutospacing="1" w:after="100" w:afterAutospacing="1" w:line="280" w:lineRule="atLeast"/>
      <w:ind w:left="0"/>
      <w:jc w:val="left"/>
    </w:pPr>
    <w:rPr>
      <w:rFonts w:ascii="宋体" w:hAnsi="宋体" w:cs="宋体"/>
      <w:sz w:val="16"/>
      <w:szCs w:val="16"/>
    </w:rPr>
  </w:style>
  <w:style w:type="character" w:styleId="af4">
    <w:name w:val="Strong"/>
    <w:basedOn w:val="a6"/>
    <w:uiPriority w:val="22"/>
    <w:qFormat/>
    <w:rsid w:val="00B565FE"/>
    <w:rPr>
      <w:b/>
      <w:bCs/>
    </w:rPr>
  </w:style>
  <w:style w:type="character" w:styleId="af5">
    <w:name w:val="page number"/>
    <w:basedOn w:val="a6"/>
    <w:qFormat/>
    <w:rsid w:val="00B565FE"/>
  </w:style>
  <w:style w:type="character" w:styleId="af6">
    <w:name w:val="FollowedHyperlink"/>
    <w:basedOn w:val="a6"/>
    <w:rsid w:val="001D07DE"/>
    <w:rPr>
      <w:color w:val="800080"/>
      <w:u w:val="single"/>
    </w:rPr>
  </w:style>
  <w:style w:type="character" w:styleId="af7">
    <w:name w:val="Hyperlink"/>
    <w:basedOn w:val="a6"/>
    <w:uiPriority w:val="99"/>
    <w:qFormat/>
    <w:rsid w:val="001D07DE"/>
    <w:rPr>
      <w:color w:val="0000FF"/>
      <w:u w:val="single"/>
    </w:rPr>
  </w:style>
  <w:style w:type="character" w:styleId="af8">
    <w:name w:val="annotation reference"/>
    <w:basedOn w:val="a6"/>
    <w:semiHidden/>
    <w:rsid w:val="001D07DE"/>
    <w:rPr>
      <w:sz w:val="21"/>
      <w:szCs w:val="21"/>
    </w:rPr>
  </w:style>
  <w:style w:type="table" w:styleId="af9">
    <w:name w:val="Table Grid"/>
    <w:basedOn w:val="a7"/>
    <w:rsid w:val="001D07DE"/>
    <w:pPr>
      <w:spacing w:before="80" w:after="8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Theme"/>
    <w:basedOn w:val="a7"/>
    <w:rsid w:val="001D07DE"/>
    <w:pPr>
      <w:spacing w:before="40" w:after="40"/>
      <w:ind w:left="62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">
    <w:name w:val="Char Char"/>
    <w:basedOn w:val="a6"/>
    <w:qFormat/>
    <w:rsid w:val="00B565FE"/>
    <w:rPr>
      <w:rFonts w:ascii="Arial" w:hAnsi="Arial" w:cs="Arial"/>
      <w:sz w:val="21"/>
      <w:szCs w:val="21"/>
      <w:lang w:val="en-US" w:eastAsia="zh-CN" w:bidi="ar-SA"/>
    </w:rPr>
  </w:style>
  <w:style w:type="paragraph" w:customStyle="1" w:styleId="INFeature">
    <w:name w:val="IN Feature"/>
    <w:next w:val="INStep"/>
    <w:semiHidden/>
    <w:rsid w:val="001D07DE"/>
    <w:pPr>
      <w:keepNext/>
      <w:keepLines/>
      <w:numPr>
        <w:ilvl w:val="7"/>
        <w:numId w:val="2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1D07DE"/>
    <w:pPr>
      <w:keepLines/>
      <w:numPr>
        <w:ilvl w:val="8"/>
        <w:numId w:val="16"/>
      </w:numPr>
      <w:spacing w:before="40" w:after="40"/>
      <w:ind w:left="0" w:hangingChars="351" w:hanging="351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qFormat/>
    <w:rsid w:val="001D07DE"/>
    <w:pPr>
      <w:widowControl w:val="0"/>
      <w:autoSpaceDE w:val="0"/>
      <w:autoSpaceDN w:val="0"/>
      <w:snapToGrid w:val="0"/>
    </w:pPr>
    <w:rPr>
      <w:rFonts w:ascii="Arial" w:eastAsia="华文楷体" w:hAnsi="Arial" w:cs="Arial Narrow"/>
      <w:sz w:val="18"/>
    </w:rPr>
  </w:style>
  <w:style w:type="character" w:customStyle="1" w:styleId="FigureTextChar">
    <w:name w:val="Figure Text Char"/>
    <w:basedOn w:val="a6"/>
    <w:link w:val="FigureText"/>
    <w:rsid w:val="001D07DE"/>
    <w:rPr>
      <w:rFonts w:ascii="Arial" w:eastAsia="华文楷体" w:hAnsi="Arial" w:cs="Arial Narrow"/>
      <w:sz w:val="18"/>
    </w:rPr>
  </w:style>
  <w:style w:type="paragraph" w:customStyle="1" w:styleId="TableDescription">
    <w:name w:val="Table Description"/>
    <w:link w:val="TableDescriptionChar"/>
    <w:qFormat/>
    <w:rsid w:val="001D07DE"/>
    <w:pPr>
      <w:keepNext/>
      <w:keepLines/>
      <w:numPr>
        <w:ilvl w:val="6"/>
        <w:numId w:val="16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character" w:customStyle="1" w:styleId="TableDescriptionChar">
    <w:name w:val="Table Description Char"/>
    <w:link w:val="TableDescription"/>
    <w:qFormat/>
    <w:rsid w:val="00B565FE"/>
    <w:rPr>
      <w:rFonts w:ascii="Arial" w:eastAsia="黑体" w:hAnsi="Arial" w:cs="Arial Narrow"/>
      <w:sz w:val="21"/>
    </w:rPr>
  </w:style>
  <w:style w:type="paragraph" w:customStyle="1" w:styleId="afb">
    <w:name w:val="表格标题"/>
    <w:link w:val="Char5"/>
    <w:qFormat/>
    <w:rsid w:val="00B565FE"/>
    <w:pPr>
      <w:keepNext/>
      <w:widowControl w:val="0"/>
      <w:spacing w:before="80" w:after="80"/>
      <w:jc w:val="center"/>
    </w:pPr>
    <w:rPr>
      <w:rFonts w:ascii="黑体" w:eastAsia="黑体" w:hAnsi="黑体"/>
      <w:sz w:val="18"/>
      <w:szCs w:val="18"/>
    </w:rPr>
  </w:style>
  <w:style w:type="character" w:customStyle="1" w:styleId="Char5">
    <w:name w:val="表格标题 Char"/>
    <w:link w:val="afb"/>
    <w:qFormat/>
    <w:rsid w:val="00B565FE"/>
    <w:rPr>
      <w:rFonts w:ascii="黑体" w:eastAsia="黑体" w:hAnsi="黑体"/>
      <w:sz w:val="18"/>
      <w:szCs w:val="18"/>
      <w:lang w:bidi="ar-SA"/>
    </w:rPr>
  </w:style>
  <w:style w:type="paragraph" w:customStyle="1" w:styleId="TableText">
    <w:name w:val="Table Text"/>
    <w:link w:val="TableTextChar"/>
    <w:qFormat/>
    <w:rsid w:val="001D07DE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6"/>
    <w:link w:val="TableText"/>
    <w:rsid w:val="001D07DE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5"/>
    <w:link w:val="FigureDescriptionChar"/>
    <w:qFormat/>
    <w:rsid w:val="001D07DE"/>
    <w:pPr>
      <w:keepNext/>
      <w:keepLines/>
      <w:numPr>
        <w:ilvl w:val="5"/>
        <w:numId w:val="16"/>
      </w:numPr>
      <w:spacing w:before="40" w:after="40" w:line="360" w:lineRule="exact"/>
    </w:pPr>
    <w:rPr>
      <w:rFonts w:ascii="Arial" w:eastAsia="黑体" w:hAnsi="Arial" w:cs="Arial Narrow"/>
      <w:sz w:val="21"/>
    </w:rPr>
  </w:style>
  <w:style w:type="character" w:customStyle="1" w:styleId="FigureDescriptionChar">
    <w:name w:val="Figure Description Char"/>
    <w:link w:val="FigureDescription"/>
    <w:qFormat/>
    <w:rsid w:val="00B565FE"/>
    <w:rPr>
      <w:rFonts w:ascii="Arial" w:eastAsia="黑体" w:hAnsi="Arial" w:cs="Arial Narrow"/>
      <w:sz w:val="21"/>
    </w:rPr>
  </w:style>
  <w:style w:type="paragraph" w:customStyle="1" w:styleId="TOC1">
    <w:name w:val="TOC 标题1"/>
    <w:next w:val="12"/>
    <w:qFormat/>
    <w:rsid w:val="00B565FE"/>
    <w:pPr>
      <w:keepNext/>
      <w:snapToGrid w:val="0"/>
      <w:spacing w:before="480" w:after="360"/>
      <w:jc w:val="center"/>
    </w:pPr>
    <w:rPr>
      <w:rFonts w:ascii="Arial" w:eastAsia="黑体" w:hAnsi="Arial" w:cs="Arial"/>
      <w:color w:val="800000"/>
      <w:sz w:val="36"/>
      <w:szCs w:val="36"/>
    </w:rPr>
  </w:style>
  <w:style w:type="paragraph" w:customStyle="1" w:styleId="INVoice">
    <w:name w:val="IN Voice"/>
    <w:semiHidden/>
    <w:rsid w:val="001D07DE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NotesHeading">
    <w:name w:val="Notes Heading"/>
    <w:next w:val="NotesText"/>
    <w:link w:val="NotesHeadingCharChar"/>
    <w:qFormat/>
    <w:rsid w:val="001D07DE"/>
    <w:pPr>
      <w:keepNext/>
      <w:spacing w:before="40" w:after="40"/>
    </w:pPr>
    <w:rPr>
      <w:rFonts w:ascii="Arial" w:eastAsia="黑体" w:hAnsi="Arial" w:cs="Arial"/>
      <w:b/>
      <w:sz w:val="21"/>
      <w:lang w:eastAsia="en-US"/>
    </w:rPr>
  </w:style>
  <w:style w:type="paragraph" w:customStyle="1" w:styleId="NotesText">
    <w:name w:val="Notes Text"/>
    <w:link w:val="NotesTextCharChar"/>
    <w:qFormat/>
    <w:rsid w:val="001D07DE"/>
    <w:pPr>
      <w:keepNext/>
      <w:spacing w:before="40" w:after="40"/>
    </w:pPr>
    <w:rPr>
      <w:rFonts w:ascii="Arial" w:eastAsia="华文楷体" w:hAnsi="Arial" w:cs="Arial"/>
      <w:sz w:val="21"/>
      <w:lang w:eastAsia="en-US"/>
    </w:rPr>
  </w:style>
  <w:style w:type="character" w:customStyle="1" w:styleId="NotesTextCharChar">
    <w:name w:val="Notes Text Char Char"/>
    <w:basedOn w:val="a6"/>
    <w:link w:val="NotesText"/>
    <w:rsid w:val="001D07DE"/>
    <w:rPr>
      <w:rFonts w:ascii="Arial" w:eastAsia="华文楷体" w:hAnsi="Arial" w:cs="Arial"/>
      <w:sz w:val="21"/>
      <w:lang w:eastAsia="en-US"/>
    </w:rPr>
  </w:style>
  <w:style w:type="character" w:customStyle="1" w:styleId="NotesHeadingCharChar">
    <w:name w:val="Notes Heading Char Char"/>
    <w:basedOn w:val="a6"/>
    <w:link w:val="NotesHeading"/>
    <w:rsid w:val="001D07DE"/>
    <w:rPr>
      <w:rFonts w:ascii="Arial" w:eastAsia="黑体" w:hAnsi="Arial" w:cs="Arial"/>
      <w:b/>
      <w:sz w:val="21"/>
      <w:lang w:eastAsia="en-US"/>
    </w:rPr>
  </w:style>
  <w:style w:type="paragraph" w:customStyle="1" w:styleId="Command">
    <w:name w:val="Command"/>
    <w:qFormat/>
    <w:rsid w:val="001D07DE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table" w:customStyle="1" w:styleId="Table">
    <w:name w:val="Table"/>
    <w:basedOn w:val="af9"/>
    <w:uiPriority w:val="99"/>
    <w:qFormat/>
    <w:rsid w:val="001D07DE"/>
    <w:pPr>
      <w:widowControl w:val="0"/>
      <w:jc w:val="left"/>
    </w:pPr>
    <w:rPr>
      <w:rFonts w:ascii="Arial" w:hAnsi="Arial"/>
      <w:sz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paragraph" w:customStyle="1" w:styleId="TerminalDisplay">
    <w:name w:val="Terminal Display"/>
    <w:qFormat/>
    <w:rsid w:val="001D07DE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customStyle="1" w:styleId="ItemList">
    <w:name w:val="Item List"/>
    <w:basedOn w:val="a5"/>
    <w:link w:val="ItemListCharChar"/>
    <w:qFormat/>
    <w:rsid w:val="001D07DE"/>
    <w:pPr>
      <w:numPr>
        <w:numId w:val="14"/>
      </w:numPr>
    </w:pPr>
    <w:rPr>
      <w:lang w:eastAsia="en-US"/>
    </w:rPr>
  </w:style>
  <w:style w:type="character" w:customStyle="1" w:styleId="ItemListCharChar">
    <w:name w:val="Item List Char Char"/>
    <w:basedOn w:val="a6"/>
    <w:link w:val="ItemList"/>
    <w:rsid w:val="001D07DE"/>
    <w:rPr>
      <w:rFonts w:ascii="Arial" w:hAnsi="Arial" w:cs="Arial"/>
      <w:kern w:val="2"/>
      <w:sz w:val="21"/>
      <w:lang w:eastAsia="en-US"/>
    </w:rPr>
  </w:style>
  <w:style w:type="paragraph" w:customStyle="1" w:styleId="Figure">
    <w:name w:val="Figure"/>
    <w:next w:val="a5"/>
    <w:link w:val="FigureChar"/>
    <w:qFormat/>
    <w:rsid w:val="001D07DE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6"/>
    <w:link w:val="Figure"/>
    <w:rsid w:val="001D07DE"/>
    <w:rPr>
      <w:rFonts w:ascii="Arial" w:hAnsi="Arial" w:cs="Arial"/>
      <w:kern w:val="2"/>
      <w:sz w:val="21"/>
    </w:rPr>
  </w:style>
  <w:style w:type="character" w:customStyle="1" w:styleId="commandparameter">
    <w:name w:val="command parameter"/>
    <w:qFormat/>
    <w:rsid w:val="001D07DE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1D07DE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qFormat/>
    <w:rsid w:val="001D07DE"/>
    <w:pPr>
      <w:keepLines/>
      <w:spacing w:before="80" w:after="80"/>
    </w:pPr>
    <w:rPr>
      <w:rFonts w:ascii="Arial" w:eastAsia="华文楷体" w:hAnsi="Arial" w:cs="Arial"/>
      <w:noProof/>
      <w:sz w:val="18"/>
      <w:szCs w:val="18"/>
    </w:rPr>
  </w:style>
  <w:style w:type="table" w:customStyle="1" w:styleId="afc">
    <w:name w:val="正文中的表格"/>
    <w:basedOn w:val="af9"/>
    <w:qFormat/>
    <w:rsid w:val="00B565FE"/>
    <w:pPr>
      <w:spacing w:before="0" w:after="0"/>
    </w:pPr>
    <w:rPr>
      <w:rFonts w:ascii="Arial" w:hAnsi="Arial" w:cs="Arial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</w:style>
  <w:style w:type="paragraph" w:customStyle="1" w:styleId="NotesTextList">
    <w:name w:val="Notes Text List"/>
    <w:basedOn w:val="ItemListinTable"/>
    <w:link w:val="NotesTextListCharChar"/>
    <w:qFormat/>
    <w:rsid w:val="001D07DE"/>
    <w:pPr>
      <w:keepNext/>
    </w:pPr>
    <w:rPr>
      <w:rFonts w:eastAsia="华文楷体"/>
      <w:sz w:val="21"/>
    </w:rPr>
  </w:style>
  <w:style w:type="paragraph" w:customStyle="1" w:styleId="ItemListinTable">
    <w:name w:val="Item List in Table"/>
    <w:basedOn w:val="a5"/>
    <w:link w:val="ItemListinTableCharChar"/>
    <w:qFormat/>
    <w:rsid w:val="001D07DE"/>
    <w:pPr>
      <w:numPr>
        <w:ilvl w:val="3"/>
        <w:numId w:val="14"/>
      </w:numPr>
      <w:spacing w:before="80" w:after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6"/>
    <w:link w:val="ItemListinTable"/>
    <w:rsid w:val="001D07DE"/>
    <w:rPr>
      <w:rFonts w:ascii="Arial" w:hAnsi="Arial" w:cs="Arial"/>
      <w:kern w:val="2"/>
      <w:sz w:val="18"/>
      <w:szCs w:val="18"/>
      <w:lang w:eastAsia="en-US"/>
    </w:rPr>
  </w:style>
  <w:style w:type="character" w:customStyle="1" w:styleId="NotesTextListCharChar">
    <w:name w:val="Notes Text List Char Char"/>
    <w:basedOn w:val="ItemListinTableCharChar"/>
    <w:link w:val="NotesTextList"/>
    <w:rsid w:val="001D07DE"/>
    <w:rPr>
      <w:rFonts w:ascii="Arial" w:eastAsia="华文楷体" w:hAnsi="Arial" w:cs="Arial"/>
      <w:kern w:val="2"/>
      <w:sz w:val="21"/>
      <w:szCs w:val="18"/>
      <w:lang w:eastAsia="en-US"/>
    </w:rPr>
  </w:style>
  <w:style w:type="paragraph" w:customStyle="1" w:styleId="ItemStep">
    <w:name w:val="Item Step"/>
    <w:basedOn w:val="a5"/>
    <w:link w:val="ItemStepChar"/>
    <w:qFormat/>
    <w:rsid w:val="001D07DE"/>
    <w:pPr>
      <w:numPr>
        <w:ilvl w:val="4"/>
        <w:numId w:val="16"/>
      </w:numPr>
      <w:jc w:val="left"/>
    </w:pPr>
    <w:rPr>
      <w:rFonts w:cs="Times New Roman"/>
      <w:kern w:val="0"/>
      <w:szCs w:val="24"/>
      <w:lang w:eastAsia="en-US"/>
    </w:rPr>
  </w:style>
  <w:style w:type="character" w:customStyle="1" w:styleId="ItemStepChar">
    <w:name w:val="Item Step Char"/>
    <w:link w:val="ItemStep"/>
    <w:qFormat/>
    <w:rsid w:val="00B565FE"/>
    <w:rPr>
      <w:rFonts w:ascii="Arial" w:hAnsi="Arial"/>
      <w:sz w:val="21"/>
      <w:szCs w:val="24"/>
      <w:lang w:eastAsia="en-US"/>
    </w:rPr>
  </w:style>
  <w:style w:type="paragraph" w:customStyle="1" w:styleId="NotesHeadinginTable">
    <w:name w:val="Notes Heading in Table"/>
    <w:next w:val="NotesTextinTable"/>
    <w:qFormat/>
    <w:rsid w:val="001D07DE"/>
    <w:pPr>
      <w:keepNext/>
      <w:spacing w:before="80" w:after="80"/>
    </w:pPr>
    <w:rPr>
      <w:rFonts w:ascii="Arial" w:eastAsia="黑体" w:hAnsi="Arial" w:cs="Arial"/>
      <w:b/>
      <w:noProof/>
      <w:sz w:val="18"/>
      <w:szCs w:val="18"/>
    </w:rPr>
  </w:style>
  <w:style w:type="paragraph" w:customStyle="1" w:styleId="afd">
    <w:name w:val="图样式"/>
    <w:basedOn w:val="a5"/>
    <w:semiHidden/>
    <w:rsid w:val="001D07DE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NotesTextListinTable">
    <w:name w:val="Notes Text List in Table"/>
    <w:qFormat/>
    <w:rsid w:val="001D07DE"/>
    <w:pPr>
      <w:numPr>
        <w:ilvl w:val="5"/>
        <w:numId w:val="14"/>
      </w:numPr>
      <w:spacing w:before="80" w:after="80"/>
    </w:pPr>
    <w:rPr>
      <w:rFonts w:ascii="Arial" w:eastAsia="华文楷体" w:hAnsi="Arial" w:cs="楷体_GB2312"/>
      <w:noProof/>
      <w:sz w:val="18"/>
      <w:szCs w:val="18"/>
    </w:rPr>
  </w:style>
  <w:style w:type="paragraph" w:customStyle="1" w:styleId="ItemStepinTable">
    <w:name w:val="Item Step in Table"/>
    <w:qFormat/>
    <w:rsid w:val="001D07DE"/>
    <w:pPr>
      <w:numPr>
        <w:numId w:val="3"/>
      </w:numPr>
      <w:spacing w:before="40" w:after="40"/>
    </w:pPr>
    <w:rPr>
      <w:rFonts w:ascii="Arial" w:hAnsi="Arial" w:cs="Arial"/>
      <w:sz w:val="18"/>
      <w:szCs w:val="18"/>
    </w:rPr>
  </w:style>
  <w:style w:type="character" w:customStyle="1" w:styleId="TerminalDisplayshading">
    <w:name w:val="Terminal Display shading"/>
    <w:basedOn w:val="a6"/>
    <w:qFormat/>
    <w:rsid w:val="001D07DE"/>
    <w:rPr>
      <w:rFonts w:ascii="Courier New" w:hAnsi="Courier New"/>
      <w:sz w:val="17"/>
      <w:bdr w:val="none" w:sz="0" w:space="0" w:color="auto"/>
      <w:shd w:val="clear" w:color="auto" w:fill="D9D9D9"/>
    </w:rPr>
  </w:style>
  <w:style w:type="paragraph" w:customStyle="1" w:styleId="Text">
    <w:name w:val="索引 Text"/>
    <w:link w:val="TextCharChar"/>
    <w:qFormat/>
    <w:rsid w:val="001D07DE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6"/>
    <w:link w:val="Text"/>
    <w:rsid w:val="001D07DE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qFormat/>
    <w:rsid w:val="001D07DE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6"/>
    <w:link w:val="Heading"/>
    <w:rsid w:val="001D07DE"/>
    <w:rPr>
      <w:rFonts w:ascii="Arial" w:hAnsi="Arial" w:cs="Arial"/>
      <w:b/>
      <w:kern w:val="2"/>
      <w:sz w:val="21"/>
    </w:rPr>
  </w:style>
  <w:style w:type="table" w:customStyle="1" w:styleId="Notes2">
    <w:name w:val="Notes_2"/>
    <w:basedOn w:val="af9"/>
    <w:semiHidden/>
    <w:qFormat/>
    <w:rsid w:val="00B565FE"/>
    <w:pPr>
      <w:spacing w:after="0"/>
    </w:pPr>
    <w:tblPr>
      <w:tblInd w:w="0" w:type="dxa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rminalDisplayinTable">
    <w:name w:val="Terminal Display in Table"/>
    <w:qFormat/>
    <w:rsid w:val="001D07DE"/>
    <w:pPr>
      <w:jc w:val="both"/>
    </w:pPr>
    <w:rPr>
      <w:rFonts w:ascii="Courier New" w:hAnsi="Courier New" w:cs="Courier New"/>
      <w:sz w:val="17"/>
      <w:szCs w:val="17"/>
    </w:rPr>
  </w:style>
  <w:style w:type="paragraph" w:customStyle="1" w:styleId="TableHeading">
    <w:name w:val="索引 Table Heading"/>
    <w:link w:val="TableHeadingChar"/>
    <w:qFormat/>
    <w:rsid w:val="00B565FE"/>
    <w:pPr>
      <w:widowControl w:val="0"/>
    </w:pPr>
    <w:rPr>
      <w:rFonts w:ascii="Arial" w:hAnsi="Arial" w:cs="Arial"/>
      <w:b/>
      <w:kern w:val="2"/>
      <w:sz w:val="21"/>
    </w:rPr>
  </w:style>
  <w:style w:type="character" w:customStyle="1" w:styleId="TableHeadingChar">
    <w:name w:val="索引 Table Heading Char"/>
    <w:basedOn w:val="a6"/>
    <w:link w:val="TableHeading"/>
    <w:qFormat/>
    <w:rsid w:val="00B565FE"/>
    <w:rPr>
      <w:rFonts w:ascii="Arial" w:hAnsi="Arial" w:cs="Arial"/>
      <w:b/>
      <w:kern w:val="2"/>
      <w:sz w:val="21"/>
      <w:lang w:val="en-US" w:eastAsia="zh-CN" w:bidi="ar-SA"/>
    </w:rPr>
  </w:style>
  <w:style w:type="paragraph" w:customStyle="1" w:styleId="ItemList3">
    <w:name w:val="Item List_3"/>
    <w:basedOn w:val="ItemList2"/>
    <w:rsid w:val="001D07DE"/>
    <w:pPr>
      <w:numPr>
        <w:ilvl w:val="2"/>
      </w:numPr>
    </w:pPr>
  </w:style>
  <w:style w:type="paragraph" w:customStyle="1" w:styleId="ItemList2">
    <w:name w:val="Item List_2"/>
    <w:basedOn w:val="ItemList"/>
    <w:rsid w:val="001D07DE"/>
    <w:pPr>
      <w:numPr>
        <w:ilvl w:val="1"/>
      </w:numPr>
    </w:pPr>
  </w:style>
  <w:style w:type="paragraph" w:customStyle="1" w:styleId="ItemIndent3">
    <w:name w:val="Item Indent_3"/>
    <w:basedOn w:val="a5"/>
    <w:semiHidden/>
    <w:rsid w:val="001D07DE"/>
    <w:pPr>
      <w:spacing w:before="80"/>
      <w:ind w:left="1956"/>
      <w:jc w:val="left"/>
    </w:pPr>
    <w:rPr>
      <w:color w:val="000000"/>
      <w:kern w:val="0"/>
      <w:lang w:eastAsia="en-US"/>
    </w:rPr>
  </w:style>
  <w:style w:type="table" w:customStyle="1" w:styleId="FigureTable">
    <w:name w:val="Figure Table"/>
    <w:basedOn w:val="af9"/>
    <w:rsid w:val="001D07DE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top w:val="single" w:sz="4" w:space="0" w:color="auto"/>
        <w:bottom w:val="single" w:sz="4" w:space="0" w:color="auto"/>
        <w:insideH w:val="single" w:sz="4" w:space="0" w:color="808080"/>
        <w:insideV w:val="single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Itemstep3">
    <w:name w:val="Item step_3"/>
    <w:basedOn w:val="a5"/>
    <w:semiHidden/>
    <w:rsid w:val="001D07DE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paragraph" w:customStyle="1" w:styleId="Return">
    <w:name w:val="Return"/>
    <w:basedOn w:val="TableText"/>
    <w:link w:val="ReturnChar"/>
    <w:qFormat/>
    <w:rsid w:val="00B565FE"/>
    <w:pPr>
      <w:spacing w:before="120" w:after="120"/>
      <w:jc w:val="right"/>
    </w:pPr>
    <w:rPr>
      <w:b/>
      <w:color w:val="0000FF"/>
      <w:sz w:val="21"/>
      <w:szCs w:val="20"/>
    </w:rPr>
  </w:style>
  <w:style w:type="character" w:customStyle="1" w:styleId="ReturnChar">
    <w:name w:val="Return Char"/>
    <w:basedOn w:val="TableTextChar"/>
    <w:link w:val="Return"/>
    <w:qFormat/>
    <w:rsid w:val="00B565FE"/>
    <w:rPr>
      <w:rFonts w:ascii="Arial" w:hAnsi="Arial" w:cs="Arial Narrow"/>
      <w:b/>
      <w:color w:val="0000FF"/>
      <w:sz w:val="21"/>
      <w:szCs w:val="18"/>
    </w:rPr>
  </w:style>
  <w:style w:type="paragraph" w:customStyle="1" w:styleId="afe">
    <w:name w:val="索引链接"/>
    <w:next w:val="a5"/>
    <w:link w:val="Char6"/>
    <w:qFormat/>
    <w:rsid w:val="001D07DE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6">
    <w:name w:val="索引链接 Char"/>
    <w:basedOn w:val="a6"/>
    <w:link w:val="afe"/>
    <w:rsid w:val="001D07DE"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aff">
    <w:name w:val="文章标题"/>
    <w:next w:val="aff0"/>
    <w:qFormat/>
    <w:rsid w:val="00B565FE"/>
    <w:pPr>
      <w:spacing w:beforeLines="800" w:afterLines="100"/>
      <w:jc w:val="center"/>
    </w:pPr>
    <w:rPr>
      <w:rFonts w:ascii="Arial" w:eastAsia="黑体" w:hAnsi="Arial" w:cs="宋体"/>
      <w:bCs/>
      <w:kern w:val="2"/>
      <w:sz w:val="52"/>
    </w:rPr>
  </w:style>
  <w:style w:type="paragraph" w:customStyle="1" w:styleId="aff0">
    <w:name w:val="封面公司名"/>
    <w:qFormat/>
    <w:rsid w:val="00B565FE"/>
    <w:pPr>
      <w:jc w:val="center"/>
    </w:pPr>
    <w:rPr>
      <w:rFonts w:ascii="Arial" w:eastAsia="楷体_GB2312" w:hAnsi="Arial" w:cs="宋体"/>
      <w:bCs/>
      <w:kern w:val="2"/>
      <w:sz w:val="28"/>
    </w:rPr>
  </w:style>
  <w:style w:type="paragraph" w:customStyle="1" w:styleId="aff1">
    <w:name w:val="目录"/>
    <w:next w:val="a5"/>
    <w:qFormat/>
    <w:rsid w:val="00B565FE"/>
    <w:pPr>
      <w:spacing w:beforeLines="200"/>
      <w:jc w:val="center"/>
    </w:pPr>
    <w:rPr>
      <w:rFonts w:ascii="Arial" w:eastAsia="黑体" w:hAnsi="Arial" w:cs="宋体"/>
      <w:bCs/>
      <w:kern w:val="2"/>
      <w:sz w:val="48"/>
    </w:rPr>
  </w:style>
  <w:style w:type="paragraph" w:customStyle="1" w:styleId="aff2">
    <w:name w:val="封面表格文本"/>
    <w:basedOn w:val="a5"/>
    <w:qFormat/>
    <w:rsid w:val="00B565FE"/>
    <w:pPr>
      <w:widowControl w:val="0"/>
      <w:spacing w:before="0" w:after="0" w:line="400" w:lineRule="exact"/>
      <w:ind w:left="0" w:firstLineChars="200" w:firstLine="200"/>
      <w:jc w:val="center"/>
    </w:pPr>
    <w:rPr>
      <w:rFonts w:cs="Times New Roman"/>
    </w:rPr>
  </w:style>
  <w:style w:type="paragraph" w:customStyle="1" w:styleId="aff3">
    <w:name w:val="封面文档标题"/>
    <w:basedOn w:val="a5"/>
    <w:qFormat/>
    <w:rsid w:val="00B565FE"/>
    <w:pPr>
      <w:widowControl w:val="0"/>
      <w:spacing w:before="240" w:after="0" w:line="360" w:lineRule="auto"/>
      <w:ind w:left="0" w:firstLineChars="200" w:firstLine="200"/>
      <w:jc w:val="center"/>
    </w:pPr>
    <w:rPr>
      <w:rFonts w:eastAsia="黑体" w:cs="Times New Roman"/>
      <w:bCs/>
      <w:sz w:val="44"/>
      <w:szCs w:val="44"/>
    </w:rPr>
  </w:style>
  <w:style w:type="paragraph" w:customStyle="1" w:styleId="aff4">
    <w:name w:val="修订记录"/>
    <w:basedOn w:val="a5"/>
    <w:qFormat/>
    <w:rsid w:val="00B565FE"/>
    <w:pPr>
      <w:widowControl w:val="0"/>
      <w:spacing w:before="300" w:after="150" w:line="360" w:lineRule="auto"/>
      <w:ind w:left="0" w:firstLineChars="200" w:firstLine="200"/>
      <w:jc w:val="center"/>
    </w:pPr>
    <w:rPr>
      <w:rFonts w:ascii="黑体" w:eastAsia="黑体" w:hAnsi="Times New Roman" w:cs="黑体"/>
      <w:b/>
      <w:sz w:val="30"/>
      <w:szCs w:val="30"/>
    </w:rPr>
  </w:style>
  <w:style w:type="character" w:customStyle="1" w:styleId="TableTextCharChar">
    <w:name w:val="Table Text Char Char"/>
    <w:basedOn w:val="a6"/>
    <w:qFormat/>
    <w:rsid w:val="00B565FE"/>
    <w:rPr>
      <w:rFonts w:ascii="Arial" w:hAnsi="Arial"/>
      <w:kern w:val="2"/>
      <w:sz w:val="18"/>
      <w:szCs w:val="24"/>
    </w:rPr>
  </w:style>
  <w:style w:type="paragraph" w:styleId="aff5">
    <w:name w:val="No Spacing"/>
    <w:link w:val="Char7"/>
    <w:uiPriority w:val="1"/>
    <w:qFormat/>
    <w:rsid w:val="00B565FE"/>
    <w:rPr>
      <w:rFonts w:ascii="Calibri" w:hAnsi="Calibri"/>
      <w:sz w:val="22"/>
      <w:szCs w:val="22"/>
    </w:rPr>
  </w:style>
  <w:style w:type="character" w:customStyle="1" w:styleId="Char7">
    <w:name w:val="无间隔 Char"/>
    <w:basedOn w:val="a6"/>
    <w:link w:val="aff5"/>
    <w:uiPriority w:val="1"/>
    <w:qFormat/>
    <w:rsid w:val="00B565FE"/>
    <w:rPr>
      <w:rFonts w:ascii="Calibri" w:hAnsi="Calibri"/>
      <w:sz w:val="22"/>
      <w:szCs w:val="22"/>
      <w:lang w:val="en-US" w:eastAsia="zh-CN" w:bidi="ar-SA"/>
    </w:rPr>
  </w:style>
  <w:style w:type="paragraph" w:customStyle="1" w:styleId="TOC">
    <w:name w:val="TOC"/>
    <w:next w:val="a5"/>
    <w:qFormat/>
    <w:rsid w:val="001D07DE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customStyle="1" w:styleId="a3">
    <w:name w:val="标题四"/>
    <w:basedOn w:val="3"/>
    <w:qFormat/>
    <w:rsid w:val="00B565FE"/>
    <w:pPr>
      <w:numPr>
        <w:ilvl w:val="3"/>
        <w:numId w:val="4"/>
      </w:numPr>
    </w:pPr>
    <w:rPr>
      <w:bCs w:val="0"/>
    </w:rPr>
  </w:style>
  <w:style w:type="paragraph" w:customStyle="1" w:styleId="ItemStep2">
    <w:name w:val="Item Step_2"/>
    <w:qFormat/>
    <w:rsid w:val="001D07DE"/>
    <w:pPr>
      <w:numPr>
        <w:ilvl w:val="7"/>
        <w:numId w:val="16"/>
      </w:numPr>
      <w:spacing w:before="40" w:after="40"/>
    </w:pPr>
    <w:rPr>
      <w:rFonts w:ascii="Arial" w:hAnsi="Arial"/>
      <w:sz w:val="21"/>
      <w:lang w:eastAsia="en-US"/>
    </w:rPr>
  </w:style>
  <w:style w:type="paragraph" w:customStyle="1" w:styleId="a0">
    <w:name w:val="正文（标记）"/>
    <w:basedOn w:val="a5"/>
    <w:qFormat/>
    <w:rsid w:val="00B565FE"/>
    <w:pPr>
      <w:numPr>
        <w:numId w:val="5"/>
      </w:numPr>
      <w:spacing w:beforeLines="50" w:afterLines="50"/>
    </w:pPr>
    <w:rPr>
      <w:rFonts w:ascii="Times New Roman" w:hAnsi="Times New Roman" w:cs="Times New Roman"/>
      <w:sz w:val="24"/>
      <w:szCs w:val="24"/>
    </w:rPr>
  </w:style>
  <w:style w:type="paragraph" w:styleId="aff6">
    <w:name w:val="List Paragraph"/>
    <w:basedOn w:val="a5"/>
    <w:link w:val="Char8"/>
    <w:uiPriority w:val="34"/>
    <w:rsid w:val="001D07DE"/>
    <w:pPr>
      <w:ind w:firstLineChars="200" w:firstLine="420"/>
    </w:pPr>
  </w:style>
  <w:style w:type="character" w:customStyle="1" w:styleId="Char8">
    <w:name w:val="列出段落 Char"/>
    <w:basedOn w:val="a6"/>
    <w:link w:val="aff6"/>
    <w:uiPriority w:val="34"/>
    <w:qFormat/>
    <w:rsid w:val="00B565FE"/>
    <w:rPr>
      <w:rFonts w:ascii="Arial" w:hAnsi="Arial" w:cs="Arial"/>
      <w:kern w:val="2"/>
      <w:sz w:val="21"/>
    </w:rPr>
  </w:style>
  <w:style w:type="paragraph" w:customStyle="1" w:styleId="11">
    <w:name w:val="1）格式"/>
    <w:basedOn w:val="a5"/>
    <w:link w:val="1Char0"/>
    <w:qFormat/>
    <w:rsid w:val="00B565FE"/>
    <w:pPr>
      <w:numPr>
        <w:numId w:val="6"/>
      </w:numPr>
    </w:pPr>
  </w:style>
  <w:style w:type="character" w:customStyle="1" w:styleId="1Char0">
    <w:name w:val="1）格式 Char"/>
    <w:basedOn w:val="ItemListCharChar"/>
    <w:link w:val="11"/>
    <w:qFormat/>
    <w:rsid w:val="00B565FE"/>
    <w:rPr>
      <w:rFonts w:ascii="Arial" w:hAnsi="Arial" w:cs="Arial"/>
      <w:kern w:val="2"/>
      <w:sz w:val="21"/>
      <w:lang w:eastAsia="en-US"/>
    </w:rPr>
  </w:style>
  <w:style w:type="paragraph" w:customStyle="1" w:styleId="a">
    <w:name w:val="说明"/>
    <w:basedOn w:val="a5"/>
    <w:link w:val="Char9"/>
    <w:qFormat/>
    <w:rsid w:val="00B565FE"/>
    <w:pPr>
      <w:numPr>
        <w:numId w:val="7"/>
      </w:numPr>
    </w:pPr>
  </w:style>
  <w:style w:type="character" w:customStyle="1" w:styleId="Char9">
    <w:name w:val="说明 Char"/>
    <w:basedOn w:val="a6"/>
    <w:link w:val="a"/>
    <w:qFormat/>
    <w:rsid w:val="00B565FE"/>
    <w:rPr>
      <w:rFonts w:ascii="Arial" w:hAnsi="Arial" w:cs="Arial"/>
      <w:kern w:val="2"/>
      <w:sz w:val="21"/>
    </w:rPr>
  </w:style>
  <w:style w:type="paragraph" w:customStyle="1" w:styleId="a4">
    <w:name w:val="注意"/>
    <w:basedOn w:val="NotesText"/>
    <w:link w:val="Chara"/>
    <w:qFormat/>
    <w:rsid w:val="00B565FE"/>
    <w:pPr>
      <w:numPr>
        <w:numId w:val="8"/>
      </w:numPr>
      <w:spacing w:line="400" w:lineRule="exact"/>
    </w:pPr>
    <w:rPr>
      <w:rFonts w:ascii="华文楷体" w:hAnsi="华文楷体"/>
    </w:rPr>
  </w:style>
  <w:style w:type="character" w:customStyle="1" w:styleId="Chara">
    <w:name w:val="注意 Char"/>
    <w:basedOn w:val="NotesTextCharChar"/>
    <w:link w:val="a4"/>
    <w:qFormat/>
    <w:rsid w:val="00B565FE"/>
    <w:rPr>
      <w:rFonts w:ascii="华文楷体" w:eastAsia="华文楷体" w:hAnsi="华文楷体" w:cs="Arial"/>
      <w:sz w:val="21"/>
      <w:lang w:eastAsia="en-US"/>
    </w:rPr>
  </w:style>
  <w:style w:type="paragraph" w:customStyle="1" w:styleId="TableHeading0">
    <w:name w:val="Table Heading"/>
    <w:link w:val="TableHeadingChar0"/>
    <w:qFormat/>
    <w:rsid w:val="001D07DE"/>
    <w:pPr>
      <w:keepNext/>
      <w:spacing w:before="80" w:after="80" w:line="240" w:lineRule="exact"/>
      <w:jc w:val="center"/>
    </w:pPr>
    <w:rPr>
      <w:rFonts w:ascii="Arial" w:eastAsia="黑体" w:hAnsi="Arial" w:cs="Arial Narrow"/>
      <w:bCs/>
      <w:sz w:val="21"/>
    </w:rPr>
  </w:style>
  <w:style w:type="character" w:customStyle="1" w:styleId="TableHeadingChar0">
    <w:name w:val="Table Heading Char"/>
    <w:link w:val="TableHeading0"/>
    <w:rsid w:val="001D07DE"/>
    <w:rPr>
      <w:rFonts w:ascii="Arial" w:eastAsia="黑体" w:hAnsi="Arial" w:cs="Arial Narrow"/>
      <w:bCs/>
      <w:sz w:val="21"/>
    </w:rPr>
  </w:style>
  <w:style w:type="paragraph" w:customStyle="1" w:styleId="a2">
    <w:name w:val="说明注意"/>
    <w:basedOn w:val="a"/>
    <w:link w:val="Charb"/>
    <w:qFormat/>
    <w:rsid w:val="00B565FE"/>
    <w:pPr>
      <w:numPr>
        <w:numId w:val="9"/>
      </w:numPr>
      <w:pBdr>
        <w:bottom w:val="single" w:sz="6" w:space="1" w:color="auto"/>
      </w:pBdr>
      <w:spacing w:beforeLines="50" w:afterLines="50"/>
    </w:pPr>
    <w:rPr>
      <w:rFonts w:ascii="华文楷体" w:eastAsia="华文楷体" w:hAnsi="华文楷体"/>
      <w:szCs w:val="21"/>
    </w:rPr>
  </w:style>
  <w:style w:type="character" w:customStyle="1" w:styleId="Charb">
    <w:name w:val="说明注意 Char"/>
    <w:basedOn w:val="a6"/>
    <w:link w:val="a2"/>
    <w:qFormat/>
    <w:rsid w:val="00B565FE"/>
    <w:rPr>
      <w:rFonts w:ascii="华文楷体" w:eastAsia="华文楷体" w:hAnsi="华文楷体" w:cs="Arial"/>
      <w:kern w:val="2"/>
      <w:sz w:val="21"/>
      <w:szCs w:val="21"/>
    </w:rPr>
  </w:style>
  <w:style w:type="paragraph" w:customStyle="1" w:styleId="4">
    <w:name w:val="序4"/>
    <w:basedOn w:val="a5"/>
    <w:qFormat/>
    <w:rsid w:val="00B565FE"/>
    <w:pPr>
      <w:numPr>
        <w:numId w:val="10"/>
      </w:numPr>
      <w:spacing w:before="120"/>
    </w:pPr>
    <w:rPr>
      <w:rFonts w:eastAsia="黑体"/>
      <w:b/>
      <w:bCs/>
      <w:caps/>
      <w:sz w:val="24"/>
    </w:rPr>
  </w:style>
  <w:style w:type="paragraph" w:customStyle="1" w:styleId="31">
    <w:name w:val="正文缩进3"/>
    <w:basedOn w:val="a5"/>
    <w:qFormat/>
    <w:rsid w:val="00B565FE"/>
    <w:pPr>
      <w:spacing w:beforeLines="50" w:afterLines="50" w:line="360" w:lineRule="auto"/>
      <w:ind w:firstLine="200"/>
    </w:pPr>
    <w:rPr>
      <w:sz w:val="24"/>
    </w:rPr>
  </w:style>
  <w:style w:type="paragraph" w:customStyle="1" w:styleId="ManualTitle1">
    <w:name w:val="Manual Title1"/>
    <w:qFormat/>
    <w:rsid w:val="00B565FE"/>
    <w:pPr>
      <w:jc w:val="right"/>
    </w:pPr>
    <w:rPr>
      <w:rFonts w:ascii="Arial" w:eastAsia="黑体" w:hAnsi="Arial"/>
      <w:sz w:val="52"/>
      <w:szCs w:val="40"/>
      <w:lang w:eastAsia="en-US"/>
    </w:rPr>
  </w:style>
  <w:style w:type="paragraph" w:customStyle="1" w:styleId="ItemListinTable2">
    <w:name w:val="Item List in Table_2"/>
    <w:basedOn w:val="a5"/>
    <w:rsid w:val="001D07DE"/>
    <w:pPr>
      <w:numPr>
        <w:ilvl w:val="4"/>
        <w:numId w:val="14"/>
      </w:numPr>
      <w:spacing w:before="80" w:after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-2">
    <w:name w:val="Item Step in Table-2"/>
    <w:qFormat/>
    <w:rsid w:val="001D07DE"/>
    <w:pPr>
      <w:numPr>
        <w:ilvl w:val="1"/>
        <w:numId w:val="3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Indent1">
    <w:name w:val="Item Indent_1"/>
    <w:basedOn w:val="a5"/>
    <w:qFormat/>
    <w:rsid w:val="001D07DE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5"/>
    <w:qFormat/>
    <w:rsid w:val="001D07DE"/>
    <w:pPr>
      <w:ind w:left="1418"/>
      <w:jc w:val="left"/>
    </w:pPr>
    <w:rPr>
      <w:color w:val="000000"/>
      <w:kern w:val="0"/>
      <w:lang w:eastAsia="en-US"/>
    </w:rPr>
  </w:style>
  <w:style w:type="paragraph" w:customStyle="1" w:styleId="TerminalDisplayIndent1">
    <w:name w:val="Terminal Display Indent_1"/>
    <w:basedOn w:val="TerminalDisplay"/>
    <w:qFormat/>
    <w:rsid w:val="001D07DE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1D07DE"/>
    <w:pPr>
      <w:ind w:left="1418"/>
    </w:pPr>
  </w:style>
  <w:style w:type="table" w:customStyle="1" w:styleId="StepTable">
    <w:name w:val="StepTable"/>
    <w:basedOn w:val="a7"/>
    <w:uiPriority w:val="99"/>
    <w:qFormat/>
    <w:rsid w:val="001D07DE"/>
    <w:tblPr>
      <w:tblInd w:w="652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Step">
    <w:name w:val="Figure Step"/>
    <w:basedOn w:val="a5"/>
    <w:rsid w:val="001D07DE"/>
    <w:pPr>
      <w:widowControl w:val="0"/>
      <w:numPr>
        <w:numId w:val="11"/>
      </w:numPr>
      <w:tabs>
        <w:tab w:val="left" w:pos="284"/>
      </w:tabs>
      <w:adjustRightInd w:val="0"/>
      <w:snapToGrid w:val="0"/>
      <w:spacing w:before="80" w:after="80"/>
      <w:ind w:left="227" w:hanging="227"/>
      <w:textAlignment w:val="baseline"/>
    </w:pPr>
    <w:rPr>
      <w:szCs w:val="15"/>
    </w:rPr>
  </w:style>
  <w:style w:type="paragraph" w:customStyle="1" w:styleId="NotesIcons">
    <w:name w:val="Notes Icons"/>
    <w:rsid w:val="001D07DE"/>
    <w:pPr>
      <w:spacing w:before="80"/>
    </w:pPr>
    <w:rPr>
      <w:rFonts w:ascii="Calibri" w:hAnsi="Calibri" w:cs="Arial"/>
      <w:sz w:val="22"/>
      <w:lang w:eastAsia="en-US"/>
    </w:rPr>
  </w:style>
  <w:style w:type="paragraph" w:customStyle="1" w:styleId="tabletext0">
    <w:name w:val="tabletext"/>
    <w:basedOn w:val="a5"/>
    <w:qFormat/>
    <w:rsid w:val="00B565FE"/>
    <w:pPr>
      <w:spacing w:line="320" w:lineRule="atLeast"/>
      <w:ind w:left="0"/>
      <w:jc w:val="left"/>
    </w:pPr>
    <w:rPr>
      <w:kern w:val="0"/>
      <w:sz w:val="18"/>
      <w:szCs w:val="18"/>
    </w:rPr>
  </w:style>
  <w:style w:type="table" w:customStyle="1" w:styleId="-11">
    <w:name w:val="浅色列表 - 强调文字颜色 11"/>
    <w:basedOn w:val="a7"/>
    <w:uiPriority w:val="61"/>
    <w:qFormat/>
    <w:rsid w:val="00B565FE"/>
    <w:tblPr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aff7">
    <w:name w:val="表格内文"/>
    <w:basedOn w:val="a5"/>
    <w:qFormat/>
    <w:rsid w:val="00B565FE"/>
    <w:pPr>
      <w:widowControl w:val="0"/>
      <w:spacing w:before="0" w:after="0" w:line="200" w:lineRule="exact"/>
      <w:ind w:left="0"/>
      <w:jc w:val="left"/>
    </w:pPr>
    <w:rPr>
      <w:rFonts w:cs="Times New Roman"/>
      <w:kern w:val="0"/>
      <w:sz w:val="15"/>
      <w:szCs w:val="15"/>
    </w:rPr>
  </w:style>
  <w:style w:type="paragraph" w:customStyle="1" w:styleId="a61">
    <w:name w:val="a61"/>
    <w:basedOn w:val="a5"/>
    <w:qFormat/>
    <w:rsid w:val="00B565FE"/>
    <w:pPr>
      <w:spacing w:before="0" w:after="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01">
    <w:name w:val="a01"/>
    <w:basedOn w:val="a5"/>
    <w:qFormat/>
    <w:rsid w:val="00B565FE"/>
    <w:pPr>
      <w:spacing w:before="0" w:after="120" w:line="300" w:lineRule="atLeast"/>
      <w:ind w:left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3">
    <w:name w:val="修订1"/>
    <w:hidden/>
    <w:uiPriority w:val="99"/>
    <w:semiHidden/>
    <w:qFormat/>
    <w:rsid w:val="00B565FE"/>
    <w:rPr>
      <w:rFonts w:ascii="Arial" w:hAnsi="Arial" w:cs="Arial"/>
      <w:kern w:val="2"/>
      <w:sz w:val="21"/>
    </w:rPr>
  </w:style>
  <w:style w:type="paragraph" w:customStyle="1" w:styleId="22">
    <w:name w:val="正文，段落，小四，22磅行距"/>
    <w:basedOn w:val="a5"/>
    <w:link w:val="22Char"/>
    <w:qFormat/>
    <w:rsid w:val="00B565FE"/>
    <w:pPr>
      <w:widowControl w:val="0"/>
      <w:spacing w:before="0" w:after="0" w:line="440" w:lineRule="exact"/>
      <w:ind w:left="0" w:firstLine="420"/>
    </w:pPr>
    <w:rPr>
      <w:rFonts w:ascii="Calibri" w:hAnsi="Calibri" w:cs="Times New Roman"/>
      <w:kern w:val="0"/>
      <w:sz w:val="24"/>
      <w:szCs w:val="24"/>
    </w:rPr>
  </w:style>
  <w:style w:type="character" w:customStyle="1" w:styleId="22Char">
    <w:name w:val="正文，段落，小四，22磅行距 Char"/>
    <w:link w:val="22"/>
    <w:qFormat/>
    <w:rsid w:val="00B565FE"/>
    <w:rPr>
      <w:rFonts w:ascii="Calibri" w:hAnsi="Calibri"/>
      <w:sz w:val="24"/>
      <w:szCs w:val="24"/>
    </w:rPr>
  </w:style>
  <w:style w:type="paragraph" w:customStyle="1" w:styleId="1">
    <w:name w:val="样式1"/>
    <w:basedOn w:val="a5"/>
    <w:qFormat/>
    <w:rsid w:val="00B565FE"/>
    <w:pPr>
      <w:numPr>
        <w:numId w:val="12"/>
      </w:numPr>
      <w:tabs>
        <w:tab w:val="left" w:pos="-210"/>
      </w:tabs>
      <w:autoSpaceDE w:val="0"/>
      <w:autoSpaceDN w:val="0"/>
      <w:adjustRightInd w:val="0"/>
      <w:spacing w:beforeLines="50" w:line="360" w:lineRule="atLeast"/>
      <w:ind w:right="-180"/>
    </w:pPr>
    <w:rPr>
      <w:rFonts w:ascii="楷体_GB2312" w:eastAsia="楷体_GB2312" w:cs="Times New Roman"/>
      <w:spacing w:val="20"/>
      <w:sz w:val="24"/>
    </w:rPr>
  </w:style>
  <w:style w:type="paragraph" w:customStyle="1" w:styleId="a1">
    <w:name w:val="标题下顺序"/>
    <w:basedOn w:val="a5"/>
    <w:qFormat/>
    <w:rsid w:val="00B565FE"/>
    <w:pPr>
      <w:numPr>
        <w:numId w:val="1"/>
      </w:numPr>
      <w:spacing w:beforeLines="50" w:line="0" w:lineRule="atLeast"/>
    </w:pPr>
    <w:rPr>
      <w:rFonts w:ascii="宋体" w:hAnsi="宋体"/>
      <w:sz w:val="28"/>
    </w:rPr>
  </w:style>
  <w:style w:type="paragraph" w:styleId="aff8">
    <w:name w:val="Subtitle"/>
    <w:basedOn w:val="a5"/>
    <w:next w:val="a5"/>
    <w:link w:val="Charc"/>
    <w:qFormat/>
    <w:rsid w:val="00213210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c">
    <w:name w:val="副标题 Char"/>
    <w:basedOn w:val="a6"/>
    <w:link w:val="aff8"/>
    <w:qFormat/>
    <w:rsid w:val="00213210"/>
    <w:rPr>
      <w:rFonts w:asciiTheme="majorHAnsi" w:hAnsiTheme="majorHAnsi" w:cstheme="majorBidi"/>
      <w:b/>
      <w:bCs/>
      <w:kern w:val="28"/>
      <w:sz w:val="32"/>
      <w:szCs w:val="32"/>
    </w:rPr>
  </w:style>
  <w:style w:type="paragraph" w:customStyle="1" w:styleId="aff9">
    <w:name w:val="产品型号"/>
    <w:basedOn w:val="a5"/>
    <w:next w:val="a5"/>
    <w:qFormat/>
    <w:rsid w:val="00213210"/>
    <w:pPr>
      <w:spacing w:before="80"/>
      <w:jc w:val="left"/>
    </w:pPr>
    <w:rPr>
      <w:rFonts w:eastAsia="黑体"/>
      <w:sz w:val="28"/>
      <w:szCs w:val="15"/>
    </w:rPr>
  </w:style>
  <w:style w:type="paragraph" w:customStyle="1" w:styleId="p0">
    <w:name w:val="p0"/>
    <w:basedOn w:val="a5"/>
    <w:qFormat/>
    <w:rsid w:val="00213210"/>
    <w:rPr>
      <w:rFonts w:cs="宋体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wmf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3317\Desktop\03-Uniview%20&#25216;&#26415;&#36164;&#26009;&#27169;&#26495;-&#27491;&#25991;(16K-V2.6).doc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3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0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6"/>
    <customShpInfo spid="_x0000_s1537"/>
    <customShpInfo spid="_x0000_s1535"/>
    <customShpInfo spid="_x0000_s1538"/>
    <customShpInfo spid="_x0000_s1539"/>
    <customShpInfo spid="_x0000_s1541"/>
    <customShpInfo spid="_x0000_s1544"/>
    <customShpInfo spid="_x0000_s1545"/>
    <customShpInfo spid="_x0000_s1543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7"/>
    <customShpInfo spid="_x0000_s1558"/>
    <customShpInfo spid="_x0000_s1559"/>
    <customShpInfo spid="_x0000_s1560"/>
    <customShpInfo spid="_x0000_s1556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70"/>
    <customShpInfo spid="_x0000_s1571"/>
    <customShpInfo spid="_x0000_s1572"/>
    <customShpInfo spid="_x0000_s1573"/>
    <customShpInfo spid="_x0000_s1569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5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9"/>
    <customShpInfo spid="_x0000_s1940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41664F-259F-492F-BC0D-70B67A70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03-Uniview 技术资料模板-正文(16K-V2.6).doc</Template>
  <TotalTime>57</TotalTime>
  <Pages>7</Pages>
  <Words>284</Words>
  <Characters>1621</Characters>
  <Application>Microsoft Office Word</Application>
  <DocSecurity>0</DocSecurity>
  <Lines>13</Lines>
  <Paragraphs>3</Paragraphs>
  <ScaleCrop>false</ScaleCrop>
  <Company>Microsoft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指导书</dc:title>
  <dc:subject/>
  <dc:creator>w00310</dc:creator>
  <cp:keywords/>
  <dc:description/>
  <cp:lastModifiedBy>gaochunguo</cp:lastModifiedBy>
  <cp:revision>6</cp:revision>
  <cp:lastPrinted>2022-02-23T08:21:00Z</cp:lastPrinted>
  <dcterms:created xsi:type="dcterms:W3CDTF">2023-06-16T06:33:00Z</dcterms:created>
  <dcterms:modified xsi:type="dcterms:W3CDTF">2023-06-26T10:00:00Z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